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F9361B1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7D5858" w:rsidRPr="00E243FD">
        <w:t>19 septembre 2025</w:t>
      </w:r>
      <w:r w:rsidR="00051938">
        <w:t xml:space="preserve">, sous la référence </w:t>
      </w:r>
      <w:r w:rsidR="007D5858" w:rsidRPr="00E243FD">
        <w:t>18211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7D5858" w:rsidRPr="00E243FD">
        <w:t>La Coucourde</w:t>
      </w:r>
      <w:r>
        <w:t xml:space="preserve">, </w:t>
      </w:r>
      <w:r w:rsidR="007D5858" w:rsidRPr="00E243FD">
        <w:t xml:space="preserve">un </w:t>
      </w:r>
      <w:proofErr w:type="gramStart"/>
      <w:r w:rsidR="007D5858" w:rsidRPr="00E243FD">
        <w:t>terrain  d’une</w:t>
      </w:r>
      <w:proofErr w:type="gramEnd"/>
      <w:r w:rsidR="007D5858" w:rsidRPr="00E243FD">
        <w:t xml:space="preserve"> superficie de 1200m² environ</w:t>
      </w:r>
      <w:r w:rsidR="00C54A2D">
        <w:t xml:space="preserve">, le tout </w:t>
      </w:r>
      <w:r w:rsidR="004E2107">
        <w:t xml:space="preserve">figurant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044ACFB9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7D5858">
        <w:t xml:space="preserve">du Syndicat d’Irrigation Drômois </w:t>
      </w:r>
      <w:r w:rsidR="00904B92">
        <w:t xml:space="preserve">pour </w:t>
      </w:r>
      <w:r w:rsidR="007D5858" w:rsidRPr="00E243FD">
        <w:t>le maintien d’une rampe d’accès.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4DA4D0F8" w14:textId="6417A634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7D5858" w:rsidRPr="00E243FD">
        <w:t xml:space="preserve">L.2122-1-3 4° </w:t>
      </w:r>
      <w:r w:rsidR="00B266F7">
        <w:t>du code général de la propriété des personnes publiques</w:t>
      </w:r>
      <w:r w:rsidR="002C57DB">
        <w:t xml:space="preserve">, le titre étant </w:t>
      </w:r>
      <w:r w:rsidR="0018586E">
        <w:t>conclu</w:t>
      </w:r>
      <w:r w:rsidR="002C57DB">
        <w:t xml:space="preserve"> </w:t>
      </w:r>
      <w:r w:rsidR="002C57DB" w:rsidRPr="00E243FD">
        <w:t xml:space="preserve">pour </w:t>
      </w:r>
      <w:r w:rsidR="007D5858" w:rsidRPr="00E243FD">
        <w:t>l’accès à la prise d’eau du Syndicat.</w:t>
      </w:r>
    </w:p>
    <w:p w14:paraId="76D9A74C" w14:textId="77777777" w:rsidR="00AB5784" w:rsidRDefault="00AB5784" w:rsidP="002E2B13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418122EB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7D5858" w:rsidRPr="00E243FD">
        <w:t>18211</w:t>
      </w:r>
      <w:r w:rsidR="00C95023">
        <w:t> :</w:t>
      </w:r>
    </w:p>
    <w:p w14:paraId="68D6DB85" w14:textId="34FF05AD" w:rsidR="00C95023" w:rsidRDefault="007D5858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15006DD" w14:textId="77777777" w:rsidR="007D5858" w:rsidRPr="00F30175" w:rsidRDefault="007D5858" w:rsidP="007D5858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3624326A" w14:textId="77777777" w:rsidR="007D5858" w:rsidRDefault="007D5858" w:rsidP="007D5858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500AA1E" w14:textId="56F40AA5" w:rsidR="00C95023" w:rsidRDefault="007D5858" w:rsidP="007D5858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BA30D4F" w14:textId="77777777" w:rsidR="007D5858" w:rsidRPr="00B75562" w:rsidRDefault="00B75562" w:rsidP="007D5858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7D5858" w:rsidRPr="00F30175">
        <w:t>de Lyon</w:t>
      </w:r>
      <w:r w:rsidR="007D5858">
        <w:t xml:space="preserve"> </w:t>
      </w:r>
      <w:r w:rsidR="007D5858" w:rsidRPr="00F30175">
        <w:t>Palais des Juridictions</w:t>
      </w:r>
      <w:r w:rsidR="007D5858">
        <w:t xml:space="preserve"> </w:t>
      </w:r>
      <w:r w:rsidR="007D5858" w:rsidRPr="00F30175">
        <w:t>administratives</w:t>
      </w:r>
      <w:r w:rsidR="007D5858">
        <w:t xml:space="preserve"> </w:t>
      </w:r>
      <w:r w:rsidR="007D5858" w:rsidRPr="00F30175">
        <w:t>184, rue Duguesclin</w:t>
      </w:r>
      <w:r w:rsidR="007D5858">
        <w:t xml:space="preserve"> </w:t>
      </w:r>
      <w:r w:rsidR="007D5858" w:rsidRPr="00F30175">
        <w:t>69433 Lyon Cedex 03</w:t>
      </w:r>
      <w:r w:rsidR="007D5858">
        <w:t xml:space="preserve"> </w:t>
      </w:r>
      <w:r w:rsidR="007D5858" w:rsidRPr="00F30175">
        <w:t>tél. : 04 87 63 50 00</w:t>
      </w:r>
      <w:r w:rsidR="007D5858">
        <w:t xml:space="preserve"> </w:t>
      </w:r>
    </w:p>
    <w:p w14:paraId="4247679B" w14:textId="09424B92" w:rsidR="000625D9" w:rsidRDefault="000625D9" w:rsidP="00B75562">
      <w:pPr>
        <w:spacing w:after="0" w:line="240" w:lineRule="auto"/>
        <w:jc w:val="both"/>
      </w:pPr>
    </w:p>
    <w:p w14:paraId="04AD34EA" w14:textId="0796E6E8" w:rsidR="00C95023" w:rsidRDefault="000625D9" w:rsidP="002E2B13">
      <w:pPr>
        <w:spacing w:after="0" w:line="240" w:lineRule="auto"/>
        <w:jc w:val="both"/>
      </w:pPr>
      <w:r>
        <w:t xml:space="preserve">Le présent avis a été mis en ligne le </w:t>
      </w:r>
      <w:r w:rsidR="00E243FD">
        <w:t>20 novembre 2025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7EB6B102" w14:textId="2F4DF3F9" w:rsidR="00E243FD" w:rsidRDefault="00E243FD" w:rsidP="00E243FD">
      <w:pPr>
        <w:spacing w:after="0" w:line="240" w:lineRule="auto"/>
        <w:jc w:val="center"/>
      </w:pPr>
      <w:r w:rsidRPr="00E243FD">
        <w:rPr>
          <w:noProof/>
        </w:rPr>
        <w:drawing>
          <wp:inline distT="0" distB="0" distL="0" distR="0" wp14:anchorId="5C9571E5" wp14:editId="1D813813">
            <wp:extent cx="5397468" cy="4267200"/>
            <wp:effectExtent l="0" t="0" r="0" b="0"/>
            <wp:docPr id="1053379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79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332" cy="427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D5858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C5A05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47068"/>
    <w:rsid w:val="00C54A2D"/>
    <w:rsid w:val="00C604F8"/>
    <w:rsid w:val="00C95023"/>
    <w:rsid w:val="00CF662B"/>
    <w:rsid w:val="00D42040"/>
    <w:rsid w:val="00D515B1"/>
    <w:rsid w:val="00D72491"/>
    <w:rsid w:val="00DD485C"/>
    <w:rsid w:val="00DE6333"/>
    <w:rsid w:val="00E0372D"/>
    <w:rsid w:val="00E05161"/>
    <w:rsid w:val="00E243FD"/>
    <w:rsid w:val="00E267FB"/>
    <w:rsid w:val="00E4666F"/>
    <w:rsid w:val="00E75C1D"/>
    <w:rsid w:val="00E80C35"/>
    <w:rsid w:val="00E84DD0"/>
    <w:rsid w:val="00F736C1"/>
    <w:rsid w:val="00F81BE3"/>
    <w:rsid w:val="00F941E5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1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2</cp:revision>
  <cp:lastPrinted>2018-04-23T09:09:00Z</cp:lastPrinted>
  <dcterms:created xsi:type="dcterms:W3CDTF">2025-11-20T09:54:00Z</dcterms:created>
  <dcterms:modified xsi:type="dcterms:W3CDTF">2025-11-20T09:54:00Z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