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594363A3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</w:t>
      </w:r>
      <w:r w:rsidR="000055F7">
        <w:t xml:space="preserve"> 27.10.2025</w:t>
      </w:r>
      <w:r w:rsidR="00051938">
        <w:t>, sous la référence</w:t>
      </w:r>
      <w:r w:rsidR="000055F7">
        <w:t xml:space="preserve"> </w:t>
      </w:r>
      <w:r w:rsidR="00A85001">
        <w:t>03182.700</w:t>
      </w:r>
      <w:r w:rsidR="000055F7">
        <w:t xml:space="preserve"> BIS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0055F7">
        <w:t>VULBENS (74)</w:t>
      </w:r>
      <w:r>
        <w:t xml:space="preserve">, </w:t>
      </w:r>
      <w:r w:rsidR="000055F7">
        <w:t xml:space="preserve">environ </w:t>
      </w:r>
      <w:r w:rsidR="00A85001">
        <w:t>2.2</w:t>
      </w:r>
      <w:r w:rsidR="000055F7">
        <w:t xml:space="preserve"> m² de domaine public fluvial concédé à CNR</w:t>
      </w:r>
      <w:r w:rsidR="00C54A2D">
        <w:t xml:space="preserve">, le tout </w:t>
      </w:r>
      <w:r w:rsidR="004E2107">
        <w:t xml:space="preserve">figurant sur </w:t>
      </w:r>
      <w:r w:rsidR="004E2107" w:rsidRPr="0047290E">
        <w:t>la vue aérienne de situation</w:t>
      </w:r>
      <w:r w:rsidR="004E2107">
        <w:t xml:space="preserve">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50A17766" w:rsidR="0052247E" w:rsidRDefault="0052247E" w:rsidP="00AD6975">
      <w:pPr>
        <w:spacing w:after="0" w:line="240" w:lineRule="auto"/>
        <w:jc w:val="both"/>
      </w:pPr>
      <w:r>
        <w:t>Ce titre d’occupation a été conclu au profit d</w:t>
      </w:r>
      <w:r w:rsidR="000055F7">
        <w:t>u CUMA DES VERGERS DU VUACHE</w:t>
      </w:r>
      <w:r>
        <w:t xml:space="preserve"> </w:t>
      </w:r>
      <w:r w:rsidR="00904B92">
        <w:t>pour</w:t>
      </w:r>
      <w:r w:rsidR="000055F7">
        <w:t xml:space="preserve"> </w:t>
      </w:r>
      <w:r w:rsidR="00A85001">
        <w:t>le maintien d’une canalisation à usage d’irrigation agricole</w:t>
      </w:r>
      <w:r w:rsidR="000055F7">
        <w:t>.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03D3A112" w14:textId="492CDC33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0055F7">
        <w:t xml:space="preserve"> </w:t>
      </w:r>
      <w:r w:rsidR="00A85001">
        <w:t>03182.700</w:t>
      </w:r>
      <w:r w:rsidR="000055F7">
        <w:t xml:space="preserve"> </w:t>
      </w:r>
      <w:proofErr w:type="gramStart"/>
      <w:r w:rsidR="000055F7">
        <w:t>BIS</w:t>
      </w:r>
      <w:r w:rsidR="00C95023">
        <w:t xml:space="preserve">  :</w:t>
      </w:r>
      <w:proofErr w:type="gramEnd"/>
    </w:p>
    <w:p w14:paraId="68D6DB85" w14:textId="3472F67C" w:rsidR="00C95023" w:rsidRDefault="000055F7" w:rsidP="00C95023">
      <w:pPr>
        <w:pStyle w:val="Paragraphedeliste"/>
        <w:numPr>
          <w:ilvl w:val="0"/>
          <w:numId w:val="1"/>
        </w:numPr>
        <w:jc w:val="both"/>
      </w:pPr>
      <w:proofErr w:type="gramStart"/>
      <w:r>
        <w:t>cnr.belley</w:t>
      </w:r>
      <w:proofErr w:type="gramEnd"/>
      <w:r>
        <w:t xml:space="preserve"> @cnr.tm.fr</w:t>
      </w:r>
      <w:r w:rsidR="00C95023">
        <w:t>,</w:t>
      </w:r>
    </w:p>
    <w:p w14:paraId="15B06F0F" w14:textId="52ECFF34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0055F7">
        <w:rPr>
          <w:i/>
        </w:rPr>
        <w:t xml:space="preserve">des </w:t>
      </w:r>
      <w:r w:rsidR="000055F7">
        <w:rPr>
          <w:rFonts w:ascii="Times New Roman" w:hAnsi="Times New Roman" w:cs="Times New Roman"/>
          <w:i/>
          <w:iCs/>
        </w:rPr>
        <w:t>Territoires, 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0055F7">
        <w:rPr>
          <w:rFonts w:ascii="Times New Roman" w:hAnsi="Times New Roman" w:cs="Times New Roman"/>
          <w:i/>
          <w:iCs/>
        </w:rPr>
        <w:t>– 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74200DD7" w14:textId="281AEC9C" w:rsidR="00015551" w:rsidRPr="00015551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015551">
        <w:t xml:space="preserve"> </w:t>
      </w:r>
      <w:r w:rsidR="00015551" w:rsidRPr="00015551">
        <w:rPr>
          <w:rFonts w:ascii="Calibri" w:hAnsi="Calibri" w:cs="Calibri"/>
          <w:color w:val="474747"/>
        </w:rPr>
        <w:t>Grenoble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2 Place de Verdun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Boîte Postale 1135</w:t>
      </w:r>
      <w:r w:rsidR="00015551">
        <w:rPr>
          <w:rFonts w:ascii="Calibri" w:hAnsi="Calibri" w:cs="Calibri"/>
          <w:color w:val="474747"/>
        </w:rPr>
        <w:t xml:space="preserve"> - </w:t>
      </w:r>
      <w:r w:rsidR="00015551">
        <w:rPr>
          <w:rFonts w:ascii="Calibri" w:hAnsi="Calibri" w:cs="Calibri"/>
        </w:rPr>
        <w:br/>
      </w:r>
      <w:r w:rsidR="00015551" w:rsidRPr="00015551">
        <w:rPr>
          <w:rFonts w:ascii="Calibri" w:hAnsi="Calibri" w:cs="Calibri"/>
          <w:color w:val="474747"/>
        </w:rPr>
        <w:t>38022 Grenoble Cedex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tél. : 04 76 42 90 00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fax : 04 76 42 22 69</w:t>
      </w:r>
      <w:r w:rsidR="00015551">
        <w:rPr>
          <w:rFonts w:ascii="Calibri" w:hAnsi="Calibri" w:cs="Calibri"/>
          <w:color w:val="474747"/>
        </w:rPr>
        <w:t xml:space="preserve"> - </w:t>
      </w:r>
      <w:r w:rsidR="00015551" w:rsidRPr="00015551">
        <w:rPr>
          <w:rFonts w:ascii="Calibri" w:hAnsi="Calibri" w:cs="Calibri"/>
          <w:color w:val="474747"/>
        </w:rPr>
        <w:t>fax : 04 76 51 89 44</w:t>
      </w:r>
      <w:r w:rsidR="00015551">
        <w:rPr>
          <w:rFonts w:ascii="Calibri" w:hAnsi="Calibri" w:cs="Calibri"/>
          <w:color w:val="474747"/>
        </w:rPr>
        <w:t xml:space="preserve"> - </w:t>
      </w:r>
      <w:r w:rsidR="00015551">
        <w:rPr>
          <w:rFonts w:ascii="Calibri" w:hAnsi="Calibri" w:cs="Calibri"/>
          <w:color w:val="474747"/>
        </w:rPr>
        <w:br/>
      </w:r>
      <w:hyperlink r:id="rId10" w:tgtFrame="_blank" w:history="1">
        <w:r w:rsidR="00015551" w:rsidRPr="00015551">
          <w:rPr>
            <w:rFonts w:ascii="Calibri" w:hAnsi="Calibri" w:cs="Calibri"/>
            <w:color w:val="005092"/>
            <w:u w:val="single"/>
          </w:rPr>
          <w:t>greffe.ta-grenoble[at]juradm.fr</w:t>
        </w:r>
      </w:hyperlink>
      <w:r w:rsidR="00015551">
        <w:rPr>
          <w:rFonts w:ascii="Calibri" w:hAnsi="Calibri" w:cs="Calibri"/>
        </w:rPr>
        <w:t xml:space="preserve">  </w:t>
      </w:r>
      <w:hyperlink r:id="rId11" w:tgtFrame="_blank" w:history="1">
        <w:r w:rsidR="00015551" w:rsidRPr="00015551">
          <w:rPr>
            <w:rFonts w:ascii="Calibri" w:hAnsi="Calibri" w:cs="Calibri"/>
            <w:color w:val="005092"/>
            <w:u w:val="single"/>
          </w:rPr>
          <w:t>http://grenoble.tribunal-administratif.fr</w:t>
        </w:r>
      </w:hyperlink>
      <w:r w:rsidR="00015551">
        <w:rPr>
          <w:rFonts w:ascii="Calibri" w:hAnsi="Calibri" w:cs="Calibri"/>
        </w:rPr>
        <w:t>.</w:t>
      </w:r>
    </w:p>
    <w:p w14:paraId="3AEC919F" w14:textId="77777777" w:rsidR="00015551" w:rsidRDefault="00015551" w:rsidP="00B75562">
      <w:pPr>
        <w:spacing w:after="0" w:line="240" w:lineRule="auto"/>
        <w:jc w:val="both"/>
      </w:pPr>
    </w:p>
    <w:p w14:paraId="6DD76722" w14:textId="55ABFB71" w:rsidR="00B75562" w:rsidRDefault="000625D9" w:rsidP="00B75562">
      <w:pPr>
        <w:spacing w:after="0" w:line="240" w:lineRule="auto"/>
        <w:jc w:val="both"/>
      </w:pPr>
      <w:r>
        <w:t>Le présent avis a été mis en ligne le</w:t>
      </w:r>
      <w:r w:rsidR="00015551">
        <w:t xml:space="preserve"> 28.10.2025</w:t>
      </w:r>
      <w:r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6E867E5B" w:rsidR="007A10D7" w:rsidRDefault="0047290E" w:rsidP="0047290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AA5D59" wp14:editId="7ACBF592">
            <wp:extent cx="4979976" cy="43919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4510" cy="443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00F19" w14:textId="77777777" w:rsidR="00206643" w:rsidRDefault="00206643" w:rsidP="00711630">
      <w:pPr>
        <w:spacing w:after="0" w:line="240" w:lineRule="auto"/>
      </w:pPr>
      <w:r>
        <w:separator/>
      </w:r>
    </w:p>
  </w:endnote>
  <w:endnote w:type="continuationSeparator" w:id="0">
    <w:p w14:paraId="1EB35F17" w14:textId="77777777" w:rsidR="00206643" w:rsidRDefault="00206643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48577" w14:textId="77777777" w:rsidR="00206643" w:rsidRDefault="00206643" w:rsidP="00711630">
      <w:pPr>
        <w:spacing w:after="0" w:line="240" w:lineRule="auto"/>
      </w:pPr>
      <w:r>
        <w:separator/>
      </w:r>
    </w:p>
  </w:footnote>
  <w:footnote w:type="continuationSeparator" w:id="0">
    <w:p w14:paraId="46C376F3" w14:textId="77777777" w:rsidR="00206643" w:rsidRDefault="00206643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055F7"/>
    <w:rsid w:val="00015551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06643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7290E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B3137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41E4E"/>
    <w:rsid w:val="00A66A1A"/>
    <w:rsid w:val="00A85001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571B6"/>
    <w:rsid w:val="00C604F8"/>
    <w:rsid w:val="00C95023"/>
    <w:rsid w:val="00CF662B"/>
    <w:rsid w:val="00D13D1F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grenoble.tribunal-administratif.fr/" TargetMode="External"/><Relationship Id="rId5" Type="http://schemas.openxmlformats.org/officeDocument/2006/relationships/styles" Target="styles.xml"/><Relationship Id="rId10" Type="http://schemas.openxmlformats.org/officeDocument/2006/relationships/hyperlink" Target="mailto:greffe.ta-grenoble@jurad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3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3</cp:revision>
  <cp:lastPrinted>2018-04-23T09:09:00Z</cp:lastPrinted>
  <dcterms:created xsi:type="dcterms:W3CDTF">2025-10-28T09:04:00Z</dcterms:created>
  <dcterms:modified xsi:type="dcterms:W3CDTF">2025-10-28T09:06:00Z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