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436D2021" w:rsidR="002051D2" w:rsidRPr="003C7CE2" w:rsidRDefault="002051D2" w:rsidP="002051D2">
      <w:pPr>
        <w:spacing w:after="0" w:line="240" w:lineRule="auto"/>
        <w:jc w:val="both"/>
      </w:pPr>
      <w:r w:rsidRPr="003C7CE2">
        <w:t xml:space="preserve">CNR </w:t>
      </w:r>
      <w:r w:rsidR="00CF662B" w:rsidRPr="003C7CE2">
        <w:t xml:space="preserve">indique qu’il a été </w:t>
      </w:r>
      <w:r w:rsidR="000D1D06" w:rsidRPr="003C7CE2">
        <w:t xml:space="preserve">a </w:t>
      </w:r>
      <w:r w:rsidR="005D4444" w:rsidRPr="003C7CE2">
        <w:t>conclu</w:t>
      </w:r>
      <w:r w:rsidR="000D1D06" w:rsidRPr="003C7CE2">
        <w:t xml:space="preserve"> le </w:t>
      </w:r>
      <w:r w:rsidR="00753660">
        <w:t>23/09</w:t>
      </w:r>
      <w:r w:rsidR="00070C83" w:rsidRPr="003C7CE2">
        <w:t>/2025</w:t>
      </w:r>
      <w:r w:rsidR="00051938" w:rsidRPr="003C7CE2">
        <w:t xml:space="preserve">, sous la référence </w:t>
      </w:r>
      <w:r w:rsidR="00070C83" w:rsidRPr="003C7CE2">
        <w:t xml:space="preserve">COT </w:t>
      </w:r>
      <w:r w:rsidR="00753660">
        <w:t>15168 Ter</w:t>
      </w:r>
      <w:r w:rsidR="00BE0358" w:rsidRPr="003C7CE2">
        <w:t xml:space="preserve">, </w:t>
      </w:r>
      <w:r w:rsidR="000D1D06" w:rsidRPr="003C7CE2">
        <w:t xml:space="preserve">un titre d’occupation </w:t>
      </w:r>
      <w:r w:rsidR="00534223" w:rsidRPr="003C7CE2">
        <w:t xml:space="preserve">du domaine public qui lui a été concédé </w:t>
      </w:r>
      <w:r w:rsidRPr="003C7CE2">
        <w:t xml:space="preserve">sur la commune de </w:t>
      </w:r>
      <w:r w:rsidR="0055578A">
        <w:t>Tournon sur Rhône</w:t>
      </w:r>
      <w:r w:rsidRPr="003C7CE2">
        <w:t xml:space="preserve">, </w:t>
      </w:r>
      <w:r w:rsidR="00070C83" w:rsidRPr="003C7CE2">
        <w:t xml:space="preserve">un terrain d’une surface de </w:t>
      </w:r>
      <w:r w:rsidR="0055578A">
        <w:t>92</w:t>
      </w:r>
      <w:r w:rsidR="00070C83" w:rsidRPr="003C7CE2">
        <w:t xml:space="preserve"> mètres </w:t>
      </w:r>
      <w:r w:rsidR="005F2D07">
        <w:t>carrés</w:t>
      </w:r>
      <w:r w:rsidR="00C54A2D" w:rsidRPr="003C7CE2">
        <w:t xml:space="preserve">, le tout </w:t>
      </w:r>
      <w:r w:rsidR="004E2107" w:rsidRPr="003C7CE2">
        <w:t xml:space="preserve">figurant sur le plan/la vue aérienne de situation </w:t>
      </w:r>
      <w:r w:rsidR="00404352" w:rsidRPr="003C7CE2">
        <w:t xml:space="preserve">figurant </w:t>
      </w:r>
      <w:r w:rsidR="004E2107" w:rsidRPr="003C7CE2">
        <w:t>ci-après</w:t>
      </w:r>
      <w:r w:rsidRPr="003C7CE2">
        <w:t>.</w:t>
      </w:r>
    </w:p>
    <w:p w14:paraId="2E169569" w14:textId="77777777" w:rsidR="003C7CE2" w:rsidRPr="003C7CE2" w:rsidRDefault="003C7CE2" w:rsidP="002051D2">
      <w:pPr>
        <w:spacing w:after="0" w:line="240" w:lineRule="auto"/>
        <w:jc w:val="both"/>
      </w:pPr>
    </w:p>
    <w:p w14:paraId="4694E8D0" w14:textId="2015AD4E" w:rsidR="0052247E" w:rsidRPr="003C7CE2" w:rsidRDefault="0052247E" w:rsidP="00AD6975">
      <w:pPr>
        <w:spacing w:after="0" w:line="240" w:lineRule="auto"/>
        <w:jc w:val="both"/>
      </w:pPr>
      <w:r w:rsidRPr="003C7CE2">
        <w:t xml:space="preserve">Ce titre d’occupation a été conclu au profit </w:t>
      </w:r>
      <w:proofErr w:type="gramStart"/>
      <w:r w:rsidRPr="003C7CE2">
        <w:t xml:space="preserve">de </w:t>
      </w:r>
      <w:r w:rsidR="0055578A">
        <w:t>ARCHE AGGLO</w:t>
      </w:r>
      <w:proofErr w:type="gramEnd"/>
      <w:r w:rsidR="00070C83" w:rsidRPr="003C7CE2">
        <w:t xml:space="preserve"> </w:t>
      </w:r>
      <w:r w:rsidR="00904B92" w:rsidRPr="003C7CE2">
        <w:t xml:space="preserve">pour </w:t>
      </w:r>
      <w:r w:rsidR="00070C83" w:rsidRPr="003C7CE2">
        <w:t xml:space="preserve">le maintien </w:t>
      </w:r>
      <w:r w:rsidR="0055578A">
        <w:t>de conteneurs semi-enterrés et de colonnes de tri sélectif</w:t>
      </w:r>
      <w:r w:rsidR="005F2D07">
        <w:t>.</w:t>
      </w:r>
    </w:p>
    <w:p w14:paraId="4DA4D0F6" w14:textId="6C9230CC" w:rsidR="00065A52" w:rsidRPr="00070C83" w:rsidRDefault="00065A52" w:rsidP="002051D2">
      <w:pPr>
        <w:spacing w:after="0" w:line="240" w:lineRule="auto"/>
        <w:jc w:val="both"/>
      </w:pPr>
    </w:p>
    <w:p w14:paraId="03D3A112" w14:textId="15B37F5F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</w:t>
      </w:r>
      <w:r w:rsidR="00C95023" w:rsidRPr="00070C83">
        <w:t xml:space="preserve">la référence </w:t>
      </w:r>
      <w:r w:rsidR="00070C83" w:rsidRPr="00070C83">
        <w:rPr>
          <w:i/>
        </w:rPr>
        <w:t xml:space="preserve">COT </w:t>
      </w:r>
      <w:r w:rsidR="0055578A">
        <w:rPr>
          <w:i/>
        </w:rPr>
        <w:t xml:space="preserve">15168 </w:t>
      </w:r>
      <w:proofErr w:type="gramStart"/>
      <w:r w:rsidR="0055578A">
        <w:rPr>
          <w:i/>
        </w:rPr>
        <w:t>Ter</w:t>
      </w:r>
      <w:r w:rsidR="0017271B" w:rsidRPr="00070C83">
        <w:t xml:space="preserve"> </w:t>
      </w:r>
      <w:r w:rsidR="00C95023" w:rsidRPr="00070C83">
        <w:t> </w:t>
      </w:r>
      <w:r w:rsidR="00C95023">
        <w:t>:</w:t>
      </w:r>
      <w:proofErr w:type="gramEnd"/>
    </w:p>
    <w:p w14:paraId="64BDA8F3" w14:textId="77777777" w:rsidR="00993AD5" w:rsidRPr="009F1628" w:rsidRDefault="00993AD5" w:rsidP="00C95023">
      <w:pPr>
        <w:pStyle w:val="Paragraphedeliste"/>
        <w:numPr>
          <w:ilvl w:val="0"/>
          <w:numId w:val="1"/>
        </w:numPr>
        <w:jc w:val="both"/>
        <w:rPr>
          <w:rStyle w:val="Lienhypertexte"/>
        </w:rPr>
      </w:pPr>
      <w:proofErr w:type="gramStart"/>
      <w:r w:rsidRPr="009F1628">
        <w:rPr>
          <w:rStyle w:val="Lienhypertexte"/>
        </w:rPr>
        <w:t>cnr.vienne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</w:p>
    <w:p w14:paraId="15B06F0F" w14:textId="1F5C0893" w:rsidR="00C95023" w:rsidRPr="009F1628" w:rsidRDefault="00C95023" w:rsidP="00C95023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Bidi"/>
        </w:rPr>
      </w:pPr>
      <w:r w:rsidRPr="009F1628">
        <w:rPr>
          <w:rFonts w:asciiTheme="minorHAnsi" w:hAnsiTheme="minorHAnsi" w:cstheme="minorBidi"/>
        </w:rPr>
        <w:t xml:space="preserve">OU Direction Territoriale </w:t>
      </w:r>
      <w:r w:rsidR="00070C83" w:rsidRPr="009F1628">
        <w:rPr>
          <w:rFonts w:asciiTheme="minorHAnsi" w:hAnsiTheme="minorHAnsi" w:cstheme="minorBidi"/>
        </w:rPr>
        <w:t>Rhône Médian</w:t>
      </w:r>
      <w:r w:rsidRPr="009F1628">
        <w:rPr>
          <w:rFonts w:asciiTheme="minorHAnsi" w:hAnsiTheme="minorHAnsi" w:cstheme="minorBidi"/>
        </w:rPr>
        <w:t xml:space="preserve"> - Département domanial - </w:t>
      </w:r>
      <w:r w:rsidR="00070C83" w:rsidRPr="00260FC5">
        <w:rPr>
          <w:rFonts w:asciiTheme="minorHAnsi" w:hAnsiTheme="minorHAnsi" w:cstheme="minorBidi"/>
        </w:rPr>
        <w:t xml:space="preserve">ZA du </w:t>
      </w:r>
      <w:proofErr w:type="spellStart"/>
      <w:r w:rsidR="00070C83" w:rsidRPr="00260FC5">
        <w:rPr>
          <w:rFonts w:asciiTheme="minorHAnsi" w:hAnsiTheme="minorHAnsi" w:cstheme="minorBidi"/>
        </w:rPr>
        <w:t>Verenay</w:t>
      </w:r>
      <w:proofErr w:type="spellEnd"/>
      <w:r w:rsidR="00070C83" w:rsidRPr="00260FC5">
        <w:rPr>
          <w:rFonts w:asciiTheme="minorHAnsi" w:hAnsiTheme="minorHAnsi" w:cstheme="minorBidi"/>
        </w:rPr>
        <w:t xml:space="preserve"> – BP 77 – 950 rue de stade – 69420 AMPUIS</w:t>
      </w:r>
      <w:r w:rsidRPr="009F1628">
        <w:rPr>
          <w:rFonts w:asciiTheme="minorHAnsi" w:hAnsiTheme="minorHAnsi" w:cstheme="minorBidi"/>
        </w:rPr>
        <w:t>.</w:t>
      </w:r>
    </w:p>
    <w:p w14:paraId="4500AA1E" w14:textId="1828436C" w:rsidR="00C95023" w:rsidRDefault="00C95023" w:rsidP="002E2B13">
      <w:pPr>
        <w:spacing w:after="0" w:line="240" w:lineRule="auto"/>
        <w:jc w:val="both"/>
      </w:pPr>
    </w:p>
    <w:p w14:paraId="1B5E98E8" w14:textId="4CEC2826" w:rsidR="00B75562" w:rsidRPr="00B75562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</w:t>
      </w:r>
      <w:r w:rsidR="00070C83" w:rsidRPr="00B75562">
        <w:t xml:space="preserve">de </w:t>
      </w:r>
      <w:r w:rsidR="00070C83">
        <w:t>Lyon – Palais des Juridictions administratives – 184 rue Duguesclin – 69433 Lyon Cedex 03</w:t>
      </w:r>
      <w:r w:rsidR="00070C83">
        <w:rPr>
          <w:rFonts w:ascii="Times New Roman" w:hAnsi="Times New Roman" w:cs="Times New Roman"/>
          <w:i/>
          <w:iCs/>
        </w:rPr>
        <w:t xml:space="preserve">. </w:t>
      </w:r>
      <w:r w:rsidR="00070C83" w:rsidRPr="00B75562">
        <w:t xml:space="preserve">Téléphone : </w:t>
      </w:r>
      <w:r w:rsidR="00070C83">
        <w:t>04.87.63.50.00</w:t>
      </w:r>
      <w:r>
        <w:t>.</w:t>
      </w:r>
    </w:p>
    <w:p w14:paraId="4247679B" w14:textId="793CEFEF" w:rsidR="000625D9" w:rsidRDefault="000625D9" w:rsidP="00B75562">
      <w:pPr>
        <w:spacing w:after="0" w:line="240" w:lineRule="auto"/>
        <w:jc w:val="both"/>
      </w:pPr>
    </w:p>
    <w:p w14:paraId="6DD76722" w14:textId="74E5B3F1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5F2D07">
        <w:t>2</w:t>
      </w:r>
      <w:r w:rsidR="0055578A">
        <w:t>3</w:t>
      </w:r>
      <w:r w:rsidR="005F2D07">
        <w:t>/09/2025</w:t>
      </w:r>
    </w:p>
    <w:p w14:paraId="0C63BE3A" w14:textId="1014ABAA" w:rsidR="0055578A" w:rsidRDefault="0055578A" w:rsidP="00B75562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70AA04" wp14:editId="7B7CA2B9">
                <wp:simplePos x="0" y="0"/>
                <wp:positionH relativeFrom="page">
                  <wp:posOffset>5941060</wp:posOffset>
                </wp:positionH>
                <wp:positionV relativeFrom="paragraph">
                  <wp:posOffset>1233805</wp:posOffset>
                </wp:positionV>
                <wp:extent cx="1385570" cy="490220"/>
                <wp:effectExtent l="0" t="0" r="24130" b="241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045BE" w14:textId="58E8A687" w:rsidR="003C7CE2" w:rsidRDefault="003C7CE2">
                            <w:r>
                              <w:t>Zone d’occupation COT n°</w:t>
                            </w:r>
                            <w:r w:rsidR="005F2D07">
                              <w:t>1</w:t>
                            </w:r>
                            <w:r w:rsidR="0055578A">
                              <w:t>5168 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0AA0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67.8pt;margin-top:97.15pt;width:109.1pt;height:38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">
                <v:textbox>
                  <w:txbxContent>
                    <w:p w14:paraId="2C7045BE" w14:textId="58E8A687" w:rsidR="003C7CE2" w:rsidRDefault="003C7CE2">
                      <w:r>
                        <w:t>Zone d’occupation COT n°</w:t>
                      </w:r>
                      <w:r w:rsidR="005F2D07">
                        <w:t>1</w:t>
                      </w:r>
                      <w:r w:rsidR="0055578A">
                        <w:t>5168 Ter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11327" wp14:editId="4A113D41">
                <wp:simplePos x="0" y="0"/>
                <wp:positionH relativeFrom="column">
                  <wp:posOffset>3930015</wp:posOffset>
                </wp:positionH>
                <wp:positionV relativeFrom="paragraph">
                  <wp:posOffset>2510155</wp:posOffset>
                </wp:positionV>
                <wp:extent cx="318" cy="604838"/>
                <wp:effectExtent l="19050" t="19050" r="19050" b="5080"/>
                <wp:wrapNone/>
                <wp:docPr id="126396961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" cy="60483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2A021" id="Connecteur droit 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45pt,197.65pt" to="309.5pt,2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49950" wp14:editId="54FD8840">
                <wp:simplePos x="0" y="0"/>
                <wp:positionH relativeFrom="page">
                  <wp:posOffset>3540760</wp:posOffset>
                </wp:positionH>
                <wp:positionV relativeFrom="paragraph">
                  <wp:posOffset>2519680</wp:posOffset>
                </wp:positionV>
                <wp:extent cx="866775" cy="9525"/>
                <wp:effectExtent l="19050" t="19050" r="28575" b="28575"/>
                <wp:wrapNone/>
                <wp:docPr id="79683641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57C6B" id="Connecteur droit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78.8pt,198.4pt" to="347.05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" strokecolor="red" strokeweight="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27F64" wp14:editId="314CBECC">
                <wp:simplePos x="0" y="0"/>
                <wp:positionH relativeFrom="column">
                  <wp:posOffset>3082925</wp:posOffset>
                </wp:positionH>
                <wp:positionV relativeFrom="paragraph">
                  <wp:posOffset>3075940</wp:posOffset>
                </wp:positionV>
                <wp:extent cx="866775" cy="9525"/>
                <wp:effectExtent l="19050" t="19050" r="28575" b="28575"/>
                <wp:wrapNone/>
                <wp:docPr id="1218613065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6078F" id="Connecteur droit 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75pt,242.2pt" to="311pt,2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27A9B" wp14:editId="4C476F07">
                <wp:simplePos x="0" y="0"/>
                <wp:positionH relativeFrom="margin">
                  <wp:align>center</wp:align>
                </wp:positionH>
                <wp:positionV relativeFrom="paragraph">
                  <wp:posOffset>2501900</wp:posOffset>
                </wp:positionV>
                <wp:extent cx="0" cy="595312"/>
                <wp:effectExtent l="19050" t="19050" r="19050" b="14605"/>
                <wp:wrapNone/>
                <wp:docPr id="211248951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531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16EA5" id="Connecteur droit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7pt" to="0,2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" strokecolor="red" strokeweight="3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6FCCB" wp14:editId="424625CE">
                <wp:simplePos x="0" y="0"/>
                <wp:positionH relativeFrom="page">
                  <wp:posOffset>4048125</wp:posOffset>
                </wp:positionH>
                <wp:positionV relativeFrom="paragraph">
                  <wp:posOffset>1492885</wp:posOffset>
                </wp:positionV>
                <wp:extent cx="1905000" cy="1308735"/>
                <wp:effectExtent l="38100" t="19050" r="19050" b="43815"/>
                <wp:wrapNone/>
                <wp:docPr id="133591558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0" cy="13087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5CA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318.75pt;margin-top:117.55pt;width:150pt;height:103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" strokecolor="black [3213]" strokeweight="2.25pt">
                <v:stroke endarrow="block"/>
                <w10:wrap anchorx="page"/>
              </v:shape>
            </w:pict>
          </mc:Fallback>
        </mc:AlternateContent>
      </w:r>
      <w:r w:rsidRPr="0055578A">
        <w:drawing>
          <wp:inline distT="0" distB="0" distL="0" distR="0" wp14:anchorId="22807DA3" wp14:editId="3660924F">
            <wp:extent cx="5349704" cy="5601185"/>
            <wp:effectExtent l="0" t="0" r="3810" b="0"/>
            <wp:docPr id="14797409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409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56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78A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70C83"/>
    <w:rsid w:val="00085DE3"/>
    <w:rsid w:val="00085EB6"/>
    <w:rsid w:val="000D1D06"/>
    <w:rsid w:val="000F445E"/>
    <w:rsid w:val="000F492F"/>
    <w:rsid w:val="001150CC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1FE"/>
    <w:rsid w:val="002F4CE6"/>
    <w:rsid w:val="00326CF9"/>
    <w:rsid w:val="00326DFF"/>
    <w:rsid w:val="00394D50"/>
    <w:rsid w:val="00396DF3"/>
    <w:rsid w:val="0039768C"/>
    <w:rsid w:val="003B1FDD"/>
    <w:rsid w:val="003C7CE2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5578A"/>
    <w:rsid w:val="00574A0B"/>
    <w:rsid w:val="005A1DE8"/>
    <w:rsid w:val="005C3A84"/>
    <w:rsid w:val="005D4444"/>
    <w:rsid w:val="005F2D07"/>
    <w:rsid w:val="00642C4F"/>
    <w:rsid w:val="00685918"/>
    <w:rsid w:val="00711630"/>
    <w:rsid w:val="00753660"/>
    <w:rsid w:val="00767D58"/>
    <w:rsid w:val="007A10D7"/>
    <w:rsid w:val="007E0B47"/>
    <w:rsid w:val="007F430C"/>
    <w:rsid w:val="0082206C"/>
    <w:rsid w:val="00825143"/>
    <w:rsid w:val="00855A03"/>
    <w:rsid w:val="00883093"/>
    <w:rsid w:val="008938F1"/>
    <w:rsid w:val="008A379C"/>
    <w:rsid w:val="008D2E1E"/>
    <w:rsid w:val="00904B92"/>
    <w:rsid w:val="0092229C"/>
    <w:rsid w:val="00954627"/>
    <w:rsid w:val="00970319"/>
    <w:rsid w:val="00993AD5"/>
    <w:rsid w:val="009A38DE"/>
    <w:rsid w:val="009A5DE2"/>
    <w:rsid w:val="009F1628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266F7"/>
    <w:rsid w:val="00B501C8"/>
    <w:rsid w:val="00B526C6"/>
    <w:rsid w:val="00B75562"/>
    <w:rsid w:val="00B82D9C"/>
    <w:rsid w:val="00BB5D1C"/>
    <w:rsid w:val="00BE0358"/>
    <w:rsid w:val="00BE7E8C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8</TotalTime>
  <Pages>1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BISCARAT-AYMES Marlène</cp:lastModifiedBy>
  <cp:revision>3</cp:revision>
  <cp:lastPrinted>2018-04-23T09:09:00Z</cp:lastPrinted>
  <dcterms:created xsi:type="dcterms:W3CDTF">2025-09-23T14:42:00Z</dcterms:created>
  <dcterms:modified xsi:type="dcterms:W3CDTF">2025-09-23T14:49:00Z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