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0CE9F1B4" w14:textId="4A26D907" w:rsidR="00B15F0B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B15F0B">
        <w:t xml:space="preserve"> </w:t>
      </w:r>
      <w:r w:rsidR="00F2155D">
        <w:t>02/07/</w:t>
      </w:r>
      <w:r w:rsidR="00B15F0B">
        <w:t>2025</w:t>
      </w:r>
      <w:r w:rsidR="00051938">
        <w:t xml:space="preserve">, sous la référence </w:t>
      </w:r>
      <w:r w:rsidR="00F2155D">
        <w:t>8109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</w:t>
      </w:r>
      <w:r w:rsidR="0042570E">
        <w:t>a</w:t>
      </w:r>
      <w:r>
        <w:t xml:space="preserve"> commune de </w:t>
      </w:r>
      <w:r w:rsidR="00F2155D">
        <w:t>PORCIEU-AMBLAGNIEU (Isère)</w:t>
      </w:r>
      <w:r w:rsidR="0042570E">
        <w:t xml:space="preserve"> </w:t>
      </w:r>
      <w:r w:rsidR="00B15F0B">
        <w:t>:</w:t>
      </w:r>
    </w:p>
    <w:p w14:paraId="0880CB61" w14:textId="77777777" w:rsidR="00B15F0B" w:rsidRDefault="00B15F0B" w:rsidP="002051D2">
      <w:pPr>
        <w:spacing w:after="0" w:line="240" w:lineRule="auto"/>
        <w:jc w:val="both"/>
      </w:pPr>
    </w:p>
    <w:p w14:paraId="4DA4D0F5" w14:textId="02537E56" w:rsidR="002051D2" w:rsidRDefault="00B15F0B" w:rsidP="00942B13">
      <w:pPr>
        <w:pStyle w:val="Paragraphedeliste"/>
        <w:numPr>
          <w:ilvl w:val="0"/>
          <w:numId w:val="2"/>
        </w:numPr>
        <w:jc w:val="both"/>
      </w:pPr>
      <w:r>
        <w:t>Un terra</w:t>
      </w:r>
      <w:r w:rsidR="0042570E">
        <w:t xml:space="preserve">in sur les parcelles section </w:t>
      </w:r>
      <w:r w:rsidR="00F2155D">
        <w:t>A 285, 280, 283 et D 666, 668</w:t>
      </w:r>
      <w:r w:rsidR="0042570E">
        <w:t xml:space="preserve">, </w:t>
      </w:r>
      <w:r w:rsidR="00C54A2D">
        <w:t xml:space="preserve">le tout </w:t>
      </w:r>
      <w:r w:rsidR="004E2107">
        <w:t>figurant sur l</w:t>
      </w:r>
      <w:r w:rsidR="00DF02DA">
        <w:t>es</w:t>
      </w:r>
      <w:r w:rsidR="004E2107">
        <w:t xml:space="preserve"> vue</w:t>
      </w:r>
      <w:r w:rsidR="00DF02DA">
        <w:t>s</w:t>
      </w:r>
      <w:r w:rsidR="004E2107">
        <w:t xml:space="preserve"> aérienne</w:t>
      </w:r>
      <w:r w:rsidR="00DF02DA">
        <w:t>s</w:t>
      </w:r>
      <w:r w:rsidR="004E2107">
        <w:t xml:space="preserve"> de situation </w:t>
      </w:r>
      <w:r w:rsidR="00404352">
        <w:t xml:space="preserve">figurant </w:t>
      </w:r>
      <w:r w:rsidR="00DF02DA">
        <w:t>ci-dessous.</w:t>
      </w:r>
    </w:p>
    <w:p w14:paraId="5830695F" w14:textId="77777777" w:rsidR="0042570E" w:rsidRDefault="0042570E" w:rsidP="00942B13">
      <w:pPr>
        <w:pStyle w:val="Paragraphedeliste"/>
        <w:numPr>
          <w:ilvl w:val="0"/>
          <w:numId w:val="2"/>
        </w:numPr>
        <w:jc w:val="both"/>
      </w:pPr>
    </w:p>
    <w:p w14:paraId="4694E8D0" w14:textId="583A4B19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de </w:t>
      </w:r>
      <w:r w:rsidR="00F2155D">
        <w:t>SLR2</w:t>
      </w:r>
      <w:r w:rsidR="0098616F">
        <w:t xml:space="preserve"> </w:t>
      </w:r>
      <w:r w:rsidR="00904B92">
        <w:t>pour</w:t>
      </w:r>
      <w:r w:rsidR="00DC45F5">
        <w:t xml:space="preserve"> permettre</w:t>
      </w:r>
      <w:r w:rsidR="00904B92">
        <w:t xml:space="preserve"> </w:t>
      </w:r>
      <w:r w:rsidR="0042570E">
        <w:t>l</w:t>
      </w:r>
      <w:r w:rsidR="00ED0862">
        <w:t>’exploitation d’un parc photovoltaïque.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6A80E05C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ED0862">
        <w:t>8109</w:t>
      </w:r>
      <w:r w:rsidR="0098616F">
        <w:t xml:space="preserve"> </w:t>
      </w:r>
      <w:r w:rsidR="00C95023">
        <w:t>:</w:t>
      </w:r>
    </w:p>
    <w:p w14:paraId="68D6DB85" w14:textId="701EA260" w:rsidR="00C95023" w:rsidRDefault="007A6E23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7A6E23">
        <w:rPr>
          <w:color w:val="0000FF"/>
          <w:u w:val="single"/>
        </w:rPr>
        <w:t>cnr.belley</w:t>
      </w:r>
      <w:proofErr w:type="gramEnd"/>
      <w:r w:rsidR="005616D7">
        <w:fldChar w:fldCharType="begin"/>
      </w:r>
      <w:r w:rsidR="005616D7">
        <w:instrText>HYPERLINK "mailto:"</w:instrText>
      </w:r>
      <w:r w:rsidR="005616D7">
        <w:fldChar w:fldCharType="separate"/>
      </w:r>
      <w:r w:rsidR="00C95023" w:rsidRPr="007A6E23">
        <w:rPr>
          <w:rStyle w:val="Lienhypertexte"/>
        </w:rPr>
        <w:t>@cnr.tm.fr</w:t>
      </w:r>
      <w:r w:rsidR="005616D7">
        <w:rPr>
          <w:rStyle w:val="Lienhypertexte"/>
        </w:rPr>
        <w:fldChar w:fldCharType="end"/>
      </w:r>
      <w:r w:rsidR="00C95023">
        <w:t>,</w:t>
      </w:r>
    </w:p>
    <w:p w14:paraId="15B06F0F" w14:textId="3959AAD9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>Territoriale</w:t>
      </w:r>
      <w:r w:rsidR="007A6E23">
        <w:rPr>
          <w:rFonts w:ascii="Times New Roman" w:hAnsi="Times New Roman" w:cs="Times New Roman"/>
          <w:i/>
          <w:iCs/>
        </w:rPr>
        <w:t xml:space="preserve">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7A6E23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7A6E23">
        <w:rPr>
          <w:rFonts w:ascii="Times New Roman" w:hAnsi="Times New Roman" w:cs="Times New Roman"/>
          <w:iCs/>
        </w:rPr>
        <w:t>chemin des Soupirs 01300 BELLEY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47F6C737" w14:textId="5327EE3B" w:rsidR="007A6E23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7A6E23">
        <w:t> :</w:t>
      </w:r>
    </w:p>
    <w:p w14:paraId="3D714986" w14:textId="77777777" w:rsidR="007A6E23" w:rsidRDefault="007A6E23" w:rsidP="00B75562">
      <w:pPr>
        <w:spacing w:after="0" w:line="240" w:lineRule="auto"/>
        <w:jc w:val="both"/>
      </w:pPr>
    </w:p>
    <w:p w14:paraId="11FC3AE4" w14:textId="77777777" w:rsidR="00ED0862" w:rsidRDefault="00ED0862" w:rsidP="00ED0862">
      <w:pPr>
        <w:spacing w:after="0" w:line="240" w:lineRule="auto"/>
        <w:jc w:val="both"/>
      </w:pPr>
      <w:r>
        <w:t>Tribunal administratif de Grenoble</w:t>
      </w:r>
    </w:p>
    <w:p w14:paraId="146BFA59" w14:textId="77777777" w:rsidR="00ED0862" w:rsidRDefault="00ED0862" w:rsidP="00ED0862">
      <w:pPr>
        <w:spacing w:after="0" w:line="240" w:lineRule="auto"/>
        <w:jc w:val="both"/>
      </w:pPr>
      <w:r>
        <w:t>2 Place de Verdun</w:t>
      </w:r>
    </w:p>
    <w:p w14:paraId="0D6FE0AE" w14:textId="77777777" w:rsidR="00ED0862" w:rsidRDefault="00ED0862" w:rsidP="00ED0862">
      <w:pPr>
        <w:spacing w:after="0" w:line="240" w:lineRule="auto"/>
        <w:jc w:val="both"/>
      </w:pPr>
      <w:r>
        <w:t>Boîte Postale 1135</w:t>
      </w:r>
    </w:p>
    <w:p w14:paraId="180B3D78" w14:textId="77777777" w:rsidR="00ED0862" w:rsidRDefault="00ED0862" w:rsidP="00ED0862">
      <w:pPr>
        <w:spacing w:after="0" w:line="240" w:lineRule="auto"/>
        <w:jc w:val="both"/>
      </w:pPr>
      <w:r>
        <w:t>38022 Grenoble Cedex</w:t>
      </w:r>
    </w:p>
    <w:p w14:paraId="0241D84C" w14:textId="77777777" w:rsidR="00ED0862" w:rsidRDefault="00ED0862" w:rsidP="00ED0862">
      <w:pPr>
        <w:spacing w:after="0" w:line="240" w:lineRule="auto"/>
        <w:jc w:val="both"/>
      </w:pPr>
      <w:r>
        <w:t>tél. : 04 76 42 90 00</w:t>
      </w:r>
    </w:p>
    <w:p w14:paraId="33139BD3" w14:textId="77777777" w:rsidR="00ED0862" w:rsidRDefault="00ED0862" w:rsidP="00ED0862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42 22 69</w:t>
      </w:r>
    </w:p>
    <w:p w14:paraId="124DBAAF" w14:textId="77777777" w:rsidR="00ED0862" w:rsidRDefault="00ED0862" w:rsidP="00ED0862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51 89 44</w:t>
      </w:r>
    </w:p>
    <w:p w14:paraId="4AFF8B90" w14:textId="77777777" w:rsidR="00ED0862" w:rsidRDefault="00ED0862" w:rsidP="00ED0862">
      <w:pPr>
        <w:spacing w:after="0" w:line="240" w:lineRule="auto"/>
        <w:jc w:val="both"/>
      </w:pPr>
      <w:proofErr w:type="spellStart"/>
      <w:r>
        <w:t>greffe.ta-grenoble</w:t>
      </w:r>
      <w:proofErr w:type="spellEnd"/>
      <w:r>
        <w:t>[at]juradm.fr</w:t>
      </w:r>
    </w:p>
    <w:p w14:paraId="53940AD0" w14:textId="77777777" w:rsidR="00ED0862" w:rsidRDefault="00ED0862" w:rsidP="00ED0862">
      <w:pPr>
        <w:spacing w:after="0" w:line="240" w:lineRule="auto"/>
        <w:jc w:val="both"/>
      </w:pPr>
    </w:p>
    <w:p w14:paraId="35E3487B" w14:textId="4574BC20" w:rsidR="00ED0862" w:rsidRDefault="00ED0862" w:rsidP="00ED0862">
      <w:pPr>
        <w:spacing w:after="0" w:line="240" w:lineRule="auto"/>
        <w:jc w:val="both"/>
      </w:pPr>
      <w:hyperlink r:id="rId10" w:history="1">
        <w:r w:rsidRPr="00EB1A15">
          <w:rPr>
            <w:rStyle w:val="Lienhypertexte"/>
          </w:rPr>
          <w:t>http://grenoble.tribunal-administratif.fr</w:t>
        </w:r>
      </w:hyperlink>
      <w:r>
        <w:t xml:space="preserve"> </w:t>
      </w:r>
    </w:p>
    <w:p w14:paraId="565E708E" w14:textId="77777777" w:rsidR="00ED0862" w:rsidRDefault="00ED0862" w:rsidP="00B75562">
      <w:pPr>
        <w:spacing w:after="0" w:line="240" w:lineRule="auto"/>
        <w:jc w:val="both"/>
      </w:pPr>
    </w:p>
    <w:p w14:paraId="6DD76722" w14:textId="65A39300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42570E">
        <w:t>0</w:t>
      </w:r>
      <w:r w:rsidR="00ED0862">
        <w:t>4</w:t>
      </w:r>
      <w:r w:rsidR="0042570E">
        <w:t xml:space="preserve"> JUILLET</w:t>
      </w:r>
      <w:r w:rsidR="007A6E23">
        <w:t xml:space="preserve"> 2025.</w:t>
      </w:r>
    </w:p>
    <w:p w14:paraId="19805175" w14:textId="77777777" w:rsidR="007A6E23" w:rsidRDefault="007A6E23" w:rsidP="00B75562">
      <w:pPr>
        <w:spacing w:after="0" w:line="240" w:lineRule="auto"/>
        <w:jc w:val="both"/>
      </w:pPr>
    </w:p>
    <w:p w14:paraId="3D12047E" w14:textId="4D9724B8" w:rsidR="00DB22D8" w:rsidRDefault="00DB22D8" w:rsidP="00B75562">
      <w:pPr>
        <w:spacing w:after="0" w:line="240" w:lineRule="auto"/>
        <w:jc w:val="both"/>
      </w:pPr>
    </w:p>
    <w:p w14:paraId="176DBA0E" w14:textId="77777777" w:rsidR="005616D7" w:rsidRDefault="005616D7" w:rsidP="00B75562">
      <w:pPr>
        <w:spacing w:after="0" w:line="240" w:lineRule="auto"/>
        <w:jc w:val="both"/>
      </w:pPr>
    </w:p>
    <w:p w14:paraId="4E7D34E8" w14:textId="77777777" w:rsidR="005616D7" w:rsidRDefault="005616D7" w:rsidP="00B75562">
      <w:pPr>
        <w:spacing w:after="0" w:line="240" w:lineRule="auto"/>
        <w:jc w:val="both"/>
      </w:pPr>
    </w:p>
    <w:p w14:paraId="6AD0F66B" w14:textId="77777777" w:rsidR="005616D7" w:rsidRDefault="005616D7" w:rsidP="00B75562">
      <w:pPr>
        <w:spacing w:after="0" w:line="240" w:lineRule="auto"/>
        <w:jc w:val="both"/>
      </w:pPr>
    </w:p>
    <w:p w14:paraId="717037EB" w14:textId="77777777" w:rsidR="005616D7" w:rsidRDefault="005616D7" w:rsidP="00B75562">
      <w:pPr>
        <w:spacing w:after="0" w:line="240" w:lineRule="auto"/>
        <w:jc w:val="both"/>
      </w:pPr>
    </w:p>
    <w:p w14:paraId="178F7741" w14:textId="77777777" w:rsidR="005616D7" w:rsidRDefault="005616D7" w:rsidP="00B75562">
      <w:pPr>
        <w:spacing w:after="0" w:line="240" w:lineRule="auto"/>
        <w:jc w:val="both"/>
      </w:pPr>
    </w:p>
    <w:p w14:paraId="7C262CE2" w14:textId="77777777" w:rsidR="005616D7" w:rsidRDefault="005616D7" w:rsidP="00B75562">
      <w:pPr>
        <w:spacing w:after="0" w:line="240" w:lineRule="auto"/>
        <w:jc w:val="both"/>
      </w:pPr>
    </w:p>
    <w:p w14:paraId="6D11ADDF" w14:textId="77777777" w:rsidR="005616D7" w:rsidRDefault="005616D7" w:rsidP="00B75562">
      <w:pPr>
        <w:spacing w:after="0" w:line="240" w:lineRule="auto"/>
        <w:jc w:val="both"/>
      </w:pPr>
    </w:p>
    <w:p w14:paraId="2181E2E6" w14:textId="77777777" w:rsidR="005616D7" w:rsidRDefault="005616D7" w:rsidP="00B75562">
      <w:pPr>
        <w:spacing w:after="0" w:line="240" w:lineRule="auto"/>
        <w:jc w:val="both"/>
      </w:pPr>
    </w:p>
    <w:p w14:paraId="4FD98DE0" w14:textId="7133976C" w:rsidR="005616D7" w:rsidRDefault="005616D7" w:rsidP="00B75562">
      <w:pPr>
        <w:spacing w:after="0" w:line="240" w:lineRule="auto"/>
        <w:jc w:val="both"/>
      </w:pPr>
      <w:r>
        <w:t>…/…</w:t>
      </w:r>
    </w:p>
    <w:p w14:paraId="686F413B" w14:textId="735AB58D" w:rsidR="00DB22D8" w:rsidRDefault="005616D7" w:rsidP="00B75562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32D5322D" wp14:editId="7A0F5BFC">
            <wp:extent cx="6210300" cy="3980180"/>
            <wp:effectExtent l="0" t="0" r="0" b="1270"/>
            <wp:docPr id="5498847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11F6" w14:textId="77777777" w:rsidR="00DB22D8" w:rsidRDefault="00DB22D8" w:rsidP="00B75562">
      <w:pPr>
        <w:spacing w:after="0" w:line="240" w:lineRule="auto"/>
        <w:jc w:val="both"/>
      </w:pPr>
    </w:p>
    <w:p w14:paraId="2661E9FB" w14:textId="6BB5B71B" w:rsidR="007A6E23" w:rsidRDefault="007A6E23" w:rsidP="00B75562">
      <w:pPr>
        <w:spacing w:after="0" w:line="240" w:lineRule="auto"/>
        <w:jc w:val="both"/>
      </w:pPr>
    </w:p>
    <w:p w14:paraId="39DB29FF" w14:textId="77777777" w:rsidR="007A6E23" w:rsidRDefault="007A6E23" w:rsidP="002E2B13">
      <w:pPr>
        <w:spacing w:after="0" w:line="240" w:lineRule="auto"/>
        <w:jc w:val="both"/>
      </w:pPr>
    </w:p>
    <w:p w14:paraId="2F2D8238" w14:textId="63A61495" w:rsidR="00ED0862" w:rsidRPr="00ED0862" w:rsidRDefault="00ED0862" w:rsidP="00ED0862">
      <w:pPr>
        <w:spacing w:after="0" w:line="240" w:lineRule="auto"/>
        <w:jc w:val="both"/>
      </w:pPr>
      <w:r w:rsidRPr="00ED0862">
        <w:drawing>
          <wp:inline distT="0" distB="0" distL="0" distR="0" wp14:anchorId="68EEE0A8" wp14:editId="6A3DDF32">
            <wp:extent cx="4845903" cy="3575050"/>
            <wp:effectExtent l="0" t="0" r="0" b="6350"/>
            <wp:docPr id="9822394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75" cy="35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DFE8" w14:textId="77777777" w:rsidR="007A6E23" w:rsidRDefault="007A6E23" w:rsidP="002E2B13">
      <w:pPr>
        <w:spacing w:after="0" w:line="240" w:lineRule="auto"/>
        <w:jc w:val="both"/>
      </w:pPr>
    </w:p>
    <w:p w14:paraId="1BB16F48" w14:textId="77777777" w:rsidR="007A6E23" w:rsidRDefault="007A6E23" w:rsidP="002E2B13">
      <w:pPr>
        <w:spacing w:after="0" w:line="240" w:lineRule="auto"/>
        <w:jc w:val="both"/>
      </w:pPr>
    </w:p>
    <w:p w14:paraId="7E30E080" w14:textId="77777777" w:rsidR="007A6E23" w:rsidRDefault="007A6E23" w:rsidP="002E2B13">
      <w:pPr>
        <w:spacing w:after="0" w:line="240" w:lineRule="auto"/>
        <w:jc w:val="both"/>
      </w:pP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481A" w14:textId="77777777" w:rsidR="00DF02DA" w:rsidRDefault="00DF02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18887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8DE2D10" w14:textId="7A045E2F" w:rsidR="00DF02DA" w:rsidRDefault="00DF02DA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EECE5C" w14:textId="77777777" w:rsidR="00DF02DA" w:rsidRDefault="00DF02D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4556E" w14:textId="77777777" w:rsidR="00DF02DA" w:rsidRDefault="00DF02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F35DB" w14:textId="77777777" w:rsidR="00DF02DA" w:rsidRDefault="00DF02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C1FA" w14:textId="77777777" w:rsidR="00DF02DA" w:rsidRDefault="00DF02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F633" w14:textId="77777777" w:rsidR="00DF02DA" w:rsidRDefault="00DF02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48FB"/>
    <w:multiLevelType w:val="hybridMultilevel"/>
    <w:tmpl w:val="88024264"/>
    <w:lvl w:ilvl="0" w:tplc="34B43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1"/>
  </w:num>
  <w:num w:numId="2" w16cid:durableId="166338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6210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2570E"/>
    <w:rsid w:val="004337C4"/>
    <w:rsid w:val="00472884"/>
    <w:rsid w:val="0049231D"/>
    <w:rsid w:val="004C0CC2"/>
    <w:rsid w:val="004E0279"/>
    <w:rsid w:val="004E2107"/>
    <w:rsid w:val="004E60CD"/>
    <w:rsid w:val="0052247E"/>
    <w:rsid w:val="00534223"/>
    <w:rsid w:val="00536BCF"/>
    <w:rsid w:val="005616D7"/>
    <w:rsid w:val="00574A0B"/>
    <w:rsid w:val="005A1DE8"/>
    <w:rsid w:val="005C3A84"/>
    <w:rsid w:val="005D4444"/>
    <w:rsid w:val="005F6895"/>
    <w:rsid w:val="00615922"/>
    <w:rsid w:val="00642C4F"/>
    <w:rsid w:val="00685918"/>
    <w:rsid w:val="00711630"/>
    <w:rsid w:val="00767D58"/>
    <w:rsid w:val="007A10D7"/>
    <w:rsid w:val="007A6E23"/>
    <w:rsid w:val="007C5771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8616F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15F0B"/>
    <w:rsid w:val="00B266F7"/>
    <w:rsid w:val="00B526C6"/>
    <w:rsid w:val="00B57B4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B22D8"/>
    <w:rsid w:val="00DC45F5"/>
    <w:rsid w:val="00DD485C"/>
    <w:rsid w:val="00DE6333"/>
    <w:rsid w:val="00DF02DA"/>
    <w:rsid w:val="00E0372D"/>
    <w:rsid w:val="00E05161"/>
    <w:rsid w:val="00E267FB"/>
    <w:rsid w:val="00E4666F"/>
    <w:rsid w:val="00E75C1D"/>
    <w:rsid w:val="00E80C35"/>
    <w:rsid w:val="00E84DD0"/>
    <w:rsid w:val="00ED0862"/>
    <w:rsid w:val="00F14E79"/>
    <w:rsid w:val="00F2155D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grenoble.tribunal-administratif.fr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37</TotalTime>
  <Pages>2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3</cp:revision>
  <cp:lastPrinted>2018-04-23T09:09:00Z</cp:lastPrinted>
  <dcterms:created xsi:type="dcterms:W3CDTF">2025-07-03T07:38:00Z</dcterms:created>
  <dcterms:modified xsi:type="dcterms:W3CDTF">2025-07-03T08:15:00Z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