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699492A" w14:textId="77777777" w:rsidR="008D3185" w:rsidRPr="00CA523A" w:rsidRDefault="008D3185" w:rsidP="008D3185">
      <w:pPr>
        <w:spacing w:after="0" w:line="240" w:lineRule="auto"/>
        <w:jc w:val="center"/>
        <w:rPr>
          <w:i/>
          <w:iCs/>
        </w:rPr>
      </w:pPr>
      <w:r>
        <w:rPr>
          <w:i/>
          <w:iCs/>
        </w:rPr>
        <w:t>Valant mesure de publicité préalable au sens des articles L2122-1-1 et suivants du CGPPP</w:t>
      </w:r>
    </w:p>
    <w:p w14:paraId="172BD379" w14:textId="77777777" w:rsidR="008D3185" w:rsidRPr="002051D2" w:rsidRDefault="008D3185" w:rsidP="002051D2">
      <w:pPr>
        <w:pStyle w:val="Paragraphedeliste"/>
        <w:jc w:val="center"/>
        <w:rPr>
          <w:rFonts w:asciiTheme="minorHAnsi" w:hAnsiTheme="minorHAnsi" w:cstheme="minorHAnsi"/>
          <w:i/>
          <w:iCs/>
          <w:caps/>
          <w:sz w:val="24"/>
        </w:rPr>
      </w:pPr>
    </w:p>
    <w:p w14:paraId="2392620A" w14:textId="77777777" w:rsidR="0098237B" w:rsidRDefault="0098237B" w:rsidP="002051D2">
      <w:pPr>
        <w:spacing w:after="0" w:line="240" w:lineRule="auto"/>
        <w:jc w:val="both"/>
      </w:pPr>
    </w:p>
    <w:p w14:paraId="2392620B" w14:textId="6AC876D6" w:rsidR="002051D2" w:rsidRDefault="002051D2" w:rsidP="002051D2">
      <w:pPr>
        <w:spacing w:after="0" w:line="240" w:lineRule="auto"/>
        <w:jc w:val="both"/>
      </w:pPr>
      <w:r>
        <w:t>CNR envisage de mettre à disposition sur la commune de</w:t>
      </w:r>
      <w:r w:rsidR="003C1CFB">
        <w:t xml:space="preserve"> </w:t>
      </w:r>
      <w:r w:rsidR="00F866E1">
        <w:t>Loriol sur Drôme</w:t>
      </w:r>
      <w:r>
        <w:t>,</w:t>
      </w:r>
      <w:r w:rsidR="003C1CFB">
        <w:t xml:space="preserve"> </w:t>
      </w:r>
      <w:r w:rsidR="00F866E1">
        <w:t xml:space="preserve">une emprise de </w:t>
      </w:r>
      <w:r w:rsidR="002C10AA">
        <w:t>6</w:t>
      </w:r>
      <w:r w:rsidR="00F866E1">
        <w:t>20 m²</w:t>
      </w:r>
      <w:r w:rsidR="003C1CFB">
        <w:t xml:space="preserve"> en </w:t>
      </w:r>
      <w:r w:rsidR="002C10AA">
        <w:t>surface</w:t>
      </w:r>
      <w:r w:rsidR="00F866E1">
        <w:t xml:space="preserve">, sur une parcelle cadastrée </w:t>
      </w:r>
      <w:r w:rsidR="002C10AA">
        <w:t xml:space="preserve">section </w:t>
      </w:r>
      <w:r w:rsidR="002C10AA" w:rsidRPr="00B62EF3">
        <w:rPr>
          <w:color w:val="000000"/>
        </w:rPr>
        <w:t>ZV lieudit « les grands Sablons</w:t>
      </w:r>
      <w:r w:rsidR="002C10AA">
        <w:rPr>
          <w:color w:val="000000"/>
        </w:rPr>
        <w:t> »</w:t>
      </w:r>
      <w:r w:rsidR="002C10AA">
        <w:t xml:space="preserve"> </w:t>
      </w:r>
      <w:r w:rsidR="00C54A2D">
        <w:t xml:space="preserve">le tout </w:t>
      </w:r>
      <w:r w:rsidR="004E2107">
        <w:t>figurant sur le plan de situation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5BE0CE2A" w:rsidR="00065A52" w:rsidRDefault="008D3185" w:rsidP="008D3185">
      <w:pPr>
        <w:spacing w:after="0" w:line="240" w:lineRule="auto"/>
        <w:jc w:val="both"/>
      </w:pPr>
      <w:r>
        <w:t>Il est ici précisé qu’au jour de la publication du présent appel à manifestation d’intérêt les lieux sont libre de toute occupation.</w:t>
      </w:r>
    </w:p>
    <w:p w14:paraId="4F837612" w14:textId="77777777" w:rsidR="008D3185" w:rsidRDefault="008D3185" w:rsidP="008D3185">
      <w:pPr>
        <w:spacing w:after="0" w:line="240" w:lineRule="auto"/>
        <w:jc w:val="both"/>
      </w:pPr>
    </w:p>
    <w:p w14:paraId="2392620F" w14:textId="1DD0D73A" w:rsidR="00FD3FA5" w:rsidRDefault="002051D2" w:rsidP="002051D2">
      <w:pPr>
        <w:spacing w:after="0" w:line="240" w:lineRule="auto"/>
        <w:jc w:val="both"/>
      </w:pPr>
      <w:r>
        <w:t xml:space="preserve">Le dossier de candidature à compléter et à renvoyer au plus tard le </w:t>
      </w:r>
      <w:r w:rsidR="00636559">
        <w:t>19</w:t>
      </w:r>
      <w:r w:rsidR="002C10AA">
        <w:t xml:space="preserve"> août</w:t>
      </w:r>
      <w:r w:rsidR="00F866E1">
        <w:t xml:space="preserve"> 2025</w:t>
      </w:r>
      <w:r w:rsidR="00CD399B">
        <w:t xml:space="preserve"> à 18h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86680C">
        <w:t>26</w:t>
      </w:r>
      <w:r w:rsidR="00CD399B">
        <w:t xml:space="preserve"> – N°1</w:t>
      </w:r>
      <w:r w:rsidR="00F866E1">
        <w:t>71</w:t>
      </w:r>
      <w:r w:rsidR="002C10AA">
        <w:t>14</w:t>
      </w:r>
      <w:r>
        <w:t> :</w:t>
      </w:r>
    </w:p>
    <w:p w14:paraId="23926210" w14:textId="740B1393" w:rsidR="00FD3FA5" w:rsidRDefault="0086680C" w:rsidP="00FD3FA5">
      <w:pPr>
        <w:pStyle w:val="Paragraphedeliste"/>
        <w:numPr>
          <w:ilvl w:val="0"/>
          <w:numId w:val="1"/>
        </w:numPr>
        <w:jc w:val="both"/>
      </w:pPr>
      <w:hyperlink r:id="rId10" w:history="1">
        <w:r w:rsidR="002B7714" w:rsidRPr="000F3C5B">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77777777" w:rsidR="008D3185" w:rsidRPr="008D3185" w:rsidRDefault="008D3185" w:rsidP="008D3185">
      <w:pPr>
        <w:pStyle w:val="Paragraphedeliste"/>
        <w:jc w:val="both"/>
        <w:rPr>
          <w:rFonts w:asciiTheme="minorHAnsi" w:hAnsiTheme="minorHAnsi" w:cstheme="minorHAnsi"/>
        </w:rPr>
      </w:pPr>
    </w:p>
    <w:p w14:paraId="23926212" w14:textId="4FFB051D" w:rsidR="002E2B13" w:rsidRDefault="002C10AA" w:rsidP="008D3185">
      <w:pPr>
        <w:spacing w:after="0" w:line="240" w:lineRule="auto"/>
        <w:jc w:val="center"/>
      </w:pPr>
      <w:r w:rsidRPr="002C10AA">
        <w:rPr>
          <w:noProof/>
        </w:rPr>
        <w:drawing>
          <wp:inline distT="0" distB="0" distL="0" distR="0" wp14:anchorId="6C00120F" wp14:editId="59646853">
            <wp:extent cx="6210300" cy="4050665"/>
            <wp:effectExtent l="0" t="0" r="0" b="6985"/>
            <wp:docPr id="358881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81097" name=""/>
                    <pic:cNvPicPr/>
                  </pic:nvPicPr>
                  <pic:blipFill>
                    <a:blip r:embed="rId11"/>
                    <a:stretch>
                      <a:fillRect/>
                    </a:stretch>
                  </pic:blipFill>
                  <pic:spPr>
                    <a:xfrm>
                      <a:off x="0" y="0"/>
                      <a:ext cx="6210300" cy="4050665"/>
                    </a:xfrm>
                    <a:prstGeom prst="rect">
                      <a:avLst/>
                    </a:prstGeom>
                  </pic:spPr>
                </pic:pic>
              </a:graphicData>
            </a:graphic>
          </wp:inline>
        </w:drawing>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0EBF7BA5" w14:textId="77777777"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62F71825" w14:textId="77777777" w:rsidR="008D3185" w:rsidRDefault="008D3185" w:rsidP="008D3185">
      <w:pPr>
        <w:spacing w:after="0" w:line="240" w:lineRule="auto"/>
        <w:jc w:val="both"/>
      </w:pP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2392621B" w14:textId="4C908A18" w:rsidR="00711630" w:rsidRDefault="00CC679F" w:rsidP="00CC679F">
        <w:pPr>
          <w:pStyle w:val="En-tte"/>
          <w:jc w:val="center"/>
        </w:pPr>
        <w:r>
          <w:t xml:space="preserve">AMI </w:t>
        </w:r>
        <w:r w:rsidR="0086680C">
          <w:t>26</w:t>
        </w:r>
        <w:r>
          <w:t xml:space="preserve"> – N° 1</w:t>
        </w:r>
        <w:r w:rsidR="00F866E1">
          <w:t>71</w:t>
        </w:r>
        <w:r w:rsidR="002C10AA">
          <w:t>14</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47E29"/>
    <w:rsid w:val="00065A52"/>
    <w:rsid w:val="000D3568"/>
    <w:rsid w:val="00113226"/>
    <w:rsid w:val="00197B7B"/>
    <w:rsid w:val="002051D2"/>
    <w:rsid w:val="00251142"/>
    <w:rsid w:val="00254D26"/>
    <w:rsid w:val="002B7714"/>
    <w:rsid w:val="002C10AA"/>
    <w:rsid w:val="002E2B13"/>
    <w:rsid w:val="00326DFF"/>
    <w:rsid w:val="00334311"/>
    <w:rsid w:val="00360A6C"/>
    <w:rsid w:val="00394D50"/>
    <w:rsid w:val="003B1FDD"/>
    <w:rsid w:val="003C1CFB"/>
    <w:rsid w:val="00410232"/>
    <w:rsid w:val="00457F3C"/>
    <w:rsid w:val="004E2107"/>
    <w:rsid w:val="005A235A"/>
    <w:rsid w:val="00636559"/>
    <w:rsid w:val="00707D2D"/>
    <w:rsid w:val="00711630"/>
    <w:rsid w:val="007473F9"/>
    <w:rsid w:val="007C6291"/>
    <w:rsid w:val="007E0B47"/>
    <w:rsid w:val="00825143"/>
    <w:rsid w:val="00840553"/>
    <w:rsid w:val="0086680C"/>
    <w:rsid w:val="008D3185"/>
    <w:rsid w:val="008F382C"/>
    <w:rsid w:val="00954627"/>
    <w:rsid w:val="0098237B"/>
    <w:rsid w:val="009A38DE"/>
    <w:rsid w:val="00A4378D"/>
    <w:rsid w:val="00A711FF"/>
    <w:rsid w:val="00A74EF4"/>
    <w:rsid w:val="00AE26BE"/>
    <w:rsid w:val="00B526C6"/>
    <w:rsid w:val="00C10FE9"/>
    <w:rsid w:val="00C15D52"/>
    <w:rsid w:val="00C54A2D"/>
    <w:rsid w:val="00CC679F"/>
    <w:rsid w:val="00CD399B"/>
    <w:rsid w:val="00D00A94"/>
    <w:rsid w:val="00E0372D"/>
    <w:rsid w:val="00E4666F"/>
    <w:rsid w:val="00E75C1D"/>
    <w:rsid w:val="00E80C35"/>
    <w:rsid w:val="00F10DEB"/>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customXml/itemProps2.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3.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AMI-type.dotm</Template>
  <TotalTime>9</TotalTime>
  <Pages>1</Pages>
  <Words>235</Words>
  <Characters>1295</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5</cp:revision>
  <cp:lastPrinted>2018-04-23T09:09:00Z</cp:lastPrinted>
  <dcterms:created xsi:type="dcterms:W3CDTF">2025-07-25T08:03:00Z</dcterms:created>
  <dcterms:modified xsi:type="dcterms:W3CDTF">2025-07-25T08:26:00Z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