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26209" w14:textId="77777777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commentRangeStart w:id="0"/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  <w:commentRangeEnd w:id="0"/>
      <w:r w:rsidR="0098237B">
        <w:rPr>
          <w:rStyle w:val="Marquedecommentaire"/>
          <w:rFonts w:asciiTheme="minorHAnsi" w:hAnsiTheme="minorHAnsi" w:cstheme="minorBidi"/>
        </w:rPr>
        <w:commentReference w:id="0"/>
      </w:r>
    </w:p>
    <w:p w14:paraId="2392620A" w14:textId="77777777" w:rsidR="0098237B" w:rsidRDefault="0098237B" w:rsidP="002051D2">
      <w:pPr>
        <w:spacing w:after="0" w:line="240" w:lineRule="auto"/>
        <w:jc w:val="both"/>
      </w:pPr>
    </w:p>
    <w:p w14:paraId="2392620B" w14:textId="069C1F2A" w:rsidR="002051D2" w:rsidRPr="000E4A25" w:rsidRDefault="002051D2" w:rsidP="002051D2">
      <w:pPr>
        <w:spacing w:after="0" w:line="240" w:lineRule="auto"/>
        <w:jc w:val="both"/>
      </w:pPr>
      <w:r w:rsidRPr="000E4A25">
        <w:t xml:space="preserve">CNR envisage de mettre à disposition sur la commune de </w:t>
      </w:r>
      <w:proofErr w:type="gramStart"/>
      <w:r w:rsidR="000E4A25" w:rsidRPr="000E4A25">
        <w:rPr>
          <w:i/>
        </w:rPr>
        <w:t>Chanaz,  en</w:t>
      </w:r>
      <w:proofErr w:type="gramEnd"/>
      <w:r w:rsidR="000E4A25" w:rsidRPr="000E4A25">
        <w:rPr>
          <w:i/>
        </w:rPr>
        <w:t xml:space="preserve"> rive gauche au point kilométrique 132.90 au lieu-dit « Ile </w:t>
      </w:r>
      <w:proofErr w:type="spellStart"/>
      <w:r w:rsidR="000E4A25" w:rsidRPr="000E4A25">
        <w:rPr>
          <w:i/>
        </w:rPr>
        <w:t>Chautrand</w:t>
      </w:r>
      <w:proofErr w:type="spellEnd"/>
      <w:r w:rsidR="000E4A25" w:rsidRPr="000E4A25">
        <w:rPr>
          <w:i/>
        </w:rPr>
        <w:t xml:space="preserve"> Sud » un terrain d’une superficie de 6 450 m²</w:t>
      </w:r>
      <w:r w:rsidR="007D2A30" w:rsidRPr="000E4A25">
        <w:t xml:space="preserve"> </w:t>
      </w:r>
      <w:r w:rsidR="00C54A2D" w:rsidRPr="000E4A25">
        <w:t xml:space="preserve">, le tout </w:t>
      </w:r>
      <w:r w:rsidR="004E2107" w:rsidRPr="000E4A25">
        <w:t xml:space="preserve">figurant sur la vue aérienne de situation </w:t>
      </w:r>
      <w:r w:rsidR="00936459" w:rsidRPr="000E4A25">
        <w:t xml:space="preserve">figurant </w:t>
      </w:r>
      <w:r w:rsidR="004E2107" w:rsidRPr="000E4A25">
        <w:t>ci-après</w:t>
      </w:r>
      <w:r w:rsidRPr="000E4A25">
        <w:t>.</w:t>
      </w:r>
    </w:p>
    <w:p w14:paraId="2392620C" w14:textId="5C7077CC" w:rsidR="00065A52" w:rsidRDefault="00065A52" w:rsidP="001E6987">
      <w:pPr>
        <w:spacing w:after="0" w:line="240" w:lineRule="auto"/>
        <w:jc w:val="both"/>
      </w:pPr>
    </w:p>
    <w:p w14:paraId="61B0BC60" w14:textId="5437A4F6" w:rsidR="001E6987" w:rsidRDefault="001E6987" w:rsidP="002051D2">
      <w:pPr>
        <w:spacing w:after="0" w:line="240" w:lineRule="auto"/>
        <w:jc w:val="both"/>
      </w:pPr>
    </w:p>
    <w:p w14:paraId="5DA49A9D" w14:textId="2F7C404D" w:rsidR="008126AB" w:rsidRDefault="008126AB" w:rsidP="008126AB">
      <w:pPr>
        <w:spacing w:after="0" w:line="240" w:lineRule="auto"/>
        <w:jc w:val="both"/>
      </w:pPr>
      <w:r>
        <w:t xml:space="preserve">Il est ici précisé qu’au jour de la publication du présent appel à manifestation d’intérêt les lieux sont occupés dans le cadre d’un titre d’occupation délivré par CNR expirant à la </w:t>
      </w:r>
      <w:r w:rsidRPr="000E4A25">
        <w:t xml:space="preserve">date du </w:t>
      </w:r>
      <w:r w:rsidR="000E4A25" w:rsidRPr="000E4A25">
        <w:rPr>
          <w:i/>
        </w:rPr>
        <w:t>31/12/2020.</w:t>
      </w:r>
    </w:p>
    <w:p w14:paraId="210DC224" w14:textId="52047CB6" w:rsidR="00AE26BE" w:rsidRDefault="00AE26BE" w:rsidP="00AE26BE">
      <w:pPr>
        <w:spacing w:after="0" w:line="240" w:lineRule="auto"/>
        <w:jc w:val="both"/>
      </w:pPr>
    </w:p>
    <w:p w14:paraId="2392620E" w14:textId="77777777" w:rsidR="00065A52" w:rsidRDefault="00065A52" w:rsidP="002051D2">
      <w:pPr>
        <w:spacing w:after="0" w:line="240" w:lineRule="auto"/>
        <w:jc w:val="both"/>
      </w:pPr>
    </w:p>
    <w:p w14:paraId="74F87149" w14:textId="77777777" w:rsidR="000E4A25" w:rsidRDefault="000E4A25" w:rsidP="000E4A25">
      <w:pPr>
        <w:spacing w:after="0" w:line="240" w:lineRule="auto"/>
        <w:jc w:val="both"/>
      </w:pPr>
      <w:r>
        <w:t xml:space="preserve">Le dossier de candidature à compléter et à renvoyer au plus tard le </w:t>
      </w:r>
      <w:r>
        <w:rPr>
          <w:i/>
        </w:rPr>
        <w:t>1</w:t>
      </w:r>
      <w:r>
        <w:rPr>
          <w:i/>
          <w:vertAlign w:val="superscript"/>
        </w:rPr>
        <w:t>er</w:t>
      </w:r>
      <w:r>
        <w:rPr>
          <w:i/>
        </w:rPr>
        <w:t xml:space="preserve"> février 2021</w:t>
      </w:r>
      <w:r>
        <w:rPr>
          <w:b/>
        </w:rPr>
        <w:t xml:space="preserve"> à </w:t>
      </w:r>
      <w:r>
        <w:rPr>
          <w:i/>
        </w:rPr>
        <w:t>00h00</w:t>
      </w:r>
      <w:r>
        <w:rPr>
          <w:b/>
        </w:rPr>
        <w:t xml:space="preserve"> </w:t>
      </w:r>
      <w:r>
        <w:t xml:space="preserve">est à réclamer à l’une des adresses suivantes en précisant la référence </w:t>
      </w:r>
      <w:r>
        <w:rPr>
          <w:i/>
        </w:rPr>
        <w:t>07046</w:t>
      </w:r>
      <w:r>
        <w:t> :</w:t>
      </w:r>
    </w:p>
    <w:p w14:paraId="7A1EE60B" w14:textId="77777777" w:rsidR="000E4A25" w:rsidRDefault="000E4A25" w:rsidP="000E4A25">
      <w:pPr>
        <w:pStyle w:val="Paragraphedeliste"/>
        <w:numPr>
          <w:ilvl w:val="0"/>
          <w:numId w:val="2"/>
        </w:numPr>
        <w:jc w:val="both"/>
      </w:pPr>
      <w:r>
        <w:t>Cnr.belley</w:t>
      </w:r>
      <w:hyperlink r:id="rId13" w:history="1">
        <w:r>
          <w:rPr>
            <w:rStyle w:val="Lienhypertexte"/>
            <w:color w:val="auto"/>
          </w:rPr>
          <w:t>@cnr.tm.fr</w:t>
        </w:r>
      </w:hyperlink>
      <w:r>
        <w:t>,</w:t>
      </w:r>
    </w:p>
    <w:p w14:paraId="0E6C1CD3" w14:textId="77777777" w:rsidR="000E4A25" w:rsidRDefault="000E4A25" w:rsidP="000E4A25">
      <w:pPr>
        <w:pStyle w:val="Paragraphedeliste"/>
        <w:numPr>
          <w:ilvl w:val="0"/>
          <w:numId w:val="2"/>
        </w:numPr>
        <w:jc w:val="both"/>
      </w:pPr>
      <w:r>
        <w:t xml:space="preserve">OU </w:t>
      </w:r>
      <w:r>
        <w:rPr>
          <w:i/>
        </w:rPr>
        <w:t xml:space="preserve">Direction </w:t>
      </w:r>
      <w:r>
        <w:rPr>
          <w:rFonts w:ascii="Times New Roman" w:hAnsi="Times New Roman" w:cs="Times New Roman"/>
          <w:i/>
          <w:iCs/>
        </w:rPr>
        <w:t xml:space="preserve">Territoriale </w:t>
      </w:r>
      <w:r>
        <w:rPr>
          <w:i/>
        </w:rPr>
        <w:t>du Haut Rhône</w:t>
      </w:r>
      <w:r>
        <w:rPr>
          <w:rFonts w:ascii="Times New Roman" w:hAnsi="Times New Roman" w:cs="Times New Roman"/>
          <w:i/>
          <w:iCs/>
        </w:rPr>
        <w:t xml:space="preserve">   - Département domanial –</w:t>
      </w:r>
      <w:r>
        <w:rPr>
          <w:rFonts w:ascii="Times New Roman" w:hAnsi="Times New Roman" w:cs="Times New Roman"/>
          <w:iCs/>
        </w:rPr>
        <w:t xml:space="preserve"> </w:t>
      </w:r>
      <w:r>
        <w:rPr>
          <w:i/>
        </w:rPr>
        <w:t>Chemin des Soupirs 01300 BELLEY</w:t>
      </w:r>
      <w:r>
        <w:rPr>
          <w:rFonts w:ascii="Times New Roman" w:hAnsi="Times New Roman" w:cs="Times New Roman"/>
          <w:iCs/>
        </w:rPr>
        <w:t>.</w:t>
      </w:r>
    </w:p>
    <w:p w14:paraId="649A829F" w14:textId="77777777" w:rsidR="000E4A25" w:rsidRDefault="000E4A25" w:rsidP="000E4A25">
      <w:pPr>
        <w:spacing w:after="0" w:line="240" w:lineRule="auto"/>
        <w:jc w:val="both"/>
      </w:pPr>
    </w:p>
    <w:p w14:paraId="169201E7" w14:textId="10CE1C1E" w:rsidR="000E4A25" w:rsidRDefault="000E4A25" w:rsidP="000E4A25">
      <w:pPr>
        <w:spacing w:after="0" w:line="240" w:lineRule="auto"/>
        <w:jc w:val="both"/>
      </w:pPr>
      <w:r>
        <w:t>En cas de pluralité de candidatures, une procédure de sélection sera organisée par CNR qui informera alors tous les candidats ayant valablement déposé leur candidature des modalités de cette procédure.</w:t>
      </w:r>
    </w:p>
    <w:p w14:paraId="4E197082" w14:textId="77777777" w:rsidR="000E4A25" w:rsidRDefault="000E4A25" w:rsidP="000E4A25">
      <w:pPr>
        <w:spacing w:after="0" w:line="240" w:lineRule="auto"/>
        <w:jc w:val="both"/>
      </w:pPr>
    </w:p>
    <w:p w14:paraId="23926215" w14:textId="6A9C9FC9" w:rsidR="002E2B13" w:rsidRDefault="000E4A25" w:rsidP="000E4A25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AE48C" wp14:editId="2484D5D7">
                <wp:simplePos x="0" y="0"/>
                <wp:positionH relativeFrom="column">
                  <wp:posOffset>2460625</wp:posOffset>
                </wp:positionH>
                <wp:positionV relativeFrom="paragraph">
                  <wp:posOffset>1689100</wp:posOffset>
                </wp:positionV>
                <wp:extent cx="213360" cy="388620"/>
                <wp:effectExtent l="0" t="0" r="15240" b="114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ADB38" id="Ellipse 2" o:spid="_x0000_s1026" style="position:absolute;margin-left:193.75pt;margin-top:133pt;width:16.8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B94164" wp14:editId="303232A8">
            <wp:extent cx="5059680" cy="495702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99" t="17669" r="32270" b="8599"/>
                    <a:stretch/>
                  </pic:blipFill>
                  <pic:spPr bwMode="auto">
                    <a:xfrm>
                      <a:off x="0" y="0"/>
                      <a:ext cx="5064462" cy="49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B13" w:rsidSect="002051D2">
      <w:headerReference w:type="default" r:id="rId15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IRE Jean-Christophe" w:date="2018-12-21T08:03:00Z" w:initials="JCG">
    <w:p w14:paraId="23926216" w14:textId="7F48B997" w:rsidR="0098237B" w:rsidRDefault="0098237B">
      <w:pPr>
        <w:pStyle w:val="Commentaire"/>
      </w:pPr>
      <w:r>
        <w:rPr>
          <w:rStyle w:val="Marquedecommentaire"/>
        </w:rPr>
        <w:annotationRef/>
      </w:r>
      <w:r w:rsidR="00AE26BE">
        <w:t xml:space="preserve">Ne </w:t>
      </w:r>
      <w:r w:rsidR="00AE26BE">
        <w:rPr>
          <w:b/>
          <w:u w:val="single"/>
        </w:rPr>
        <w:t>PAS</w:t>
      </w:r>
      <w:r w:rsidR="00AE26BE">
        <w:t xml:space="preserve"> mentionner l’identité de l’auteur de la manifestation d’intérêt spontanée ou de l’occupant </w:t>
      </w:r>
      <w:r w:rsidR="00B12E04">
        <w:t>envisagé</w:t>
      </w:r>
      <w:r w:rsidR="00AE26BE">
        <w:t xml:space="preserve"> dans le nom de fichier à mettre en ligne.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39262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926216" w16cid:durableId="20B48F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385D9" w14:textId="77777777" w:rsidR="00637075" w:rsidRDefault="00637075" w:rsidP="00711630">
      <w:pPr>
        <w:spacing w:after="0" w:line="240" w:lineRule="auto"/>
      </w:pPr>
      <w:r>
        <w:separator/>
      </w:r>
    </w:p>
  </w:endnote>
  <w:endnote w:type="continuationSeparator" w:id="0">
    <w:p w14:paraId="769BF869" w14:textId="77777777" w:rsidR="00637075" w:rsidRDefault="00637075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E2549" w14:textId="77777777" w:rsidR="00637075" w:rsidRDefault="00637075" w:rsidP="00711630">
      <w:pPr>
        <w:spacing w:after="0" w:line="240" w:lineRule="auto"/>
      </w:pPr>
      <w:r>
        <w:separator/>
      </w:r>
    </w:p>
  </w:footnote>
  <w:footnote w:type="continuationSeparator" w:id="0">
    <w:p w14:paraId="28CAA6BC" w14:textId="77777777" w:rsidR="00637075" w:rsidRDefault="00637075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IRE Jean-Christophe">
    <w15:presenceInfo w15:providerId="None" w15:userId="GIRE Jean-Christoph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47E29"/>
    <w:rsid w:val="00065A52"/>
    <w:rsid w:val="00080212"/>
    <w:rsid w:val="000E4A25"/>
    <w:rsid w:val="00134C20"/>
    <w:rsid w:val="00197B7B"/>
    <w:rsid w:val="001E6987"/>
    <w:rsid w:val="002051D2"/>
    <w:rsid w:val="00251142"/>
    <w:rsid w:val="00254D26"/>
    <w:rsid w:val="002E2B13"/>
    <w:rsid w:val="00326DFF"/>
    <w:rsid w:val="00334311"/>
    <w:rsid w:val="00394D50"/>
    <w:rsid w:val="003B1FDD"/>
    <w:rsid w:val="00410232"/>
    <w:rsid w:val="004E2107"/>
    <w:rsid w:val="005449FC"/>
    <w:rsid w:val="00557FF1"/>
    <w:rsid w:val="00637075"/>
    <w:rsid w:val="00711630"/>
    <w:rsid w:val="007B4B91"/>
    <w:rsid w:val="007D2A30"/>
    <w:rsid w:val="007E0B47"/>
    <w:rsid w:val="008126AB"/>
    <w:rsid w:val="00825143"/>
    <w:rsid w:val="008F382C"/>
    <w:rsid w:val="00936459"/>
    <w:rsid w:val="00954627"/>
    <w:rsid w:val="0098237B"/>
    <w:rsid w:val="009A38DE"/>
    <w:rsid w:val="00AE26BE"/>
    <w:rsid w:val="00B12E04"/>
    <w:rsid w:val="00B526C6"/>
    <w:rsid w:val="00BF1B90"/>
    <w:rsid w:val="00C10FE9"/>
    <w:rsid w:val="00C15D52"/>
    <w:rsid w:val="00C43F58"/>
    <w:rsid w:val="00C54A2D"/>
    <w:rsid w:val="00D00A94"/>
    <w:rsid w:val="00E0372D"/>
    <w:rsid w:val="00E4666F"/>
    <w:rsid w:val="00E75C1D"/>
    <w:rsid w:val="00E80C35"/>
    <w:rsid w:val="00FC38BA"/>
    <w:rsid w:val="00FD3FA5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66DF6E-12E0-4080-B929-DA5D47116C84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2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42622-CB41-494D-81F9-CD305D8EC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7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2- Appel à manifestation d'intérêt Direction Territoriale</vt:lpstr>
    </vt:vector>
  </TitlesOfParts>
  <Company>Compagnie Nationale du Rhône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 Appel à manifestation d'intérêt Direction Territoriale</dc:title>
  <dc:creator>GIRE Jean-Christophe</dc:creator>
  <cp:lastModifiedBy>DUVERGEY-DURPOIX Anais</cp:lastModifiedBy>
  <cp:revision>2</cp:revision>
  <cp:lastPrinted>2018-04-23T09:09:00Z</cp:lastPrinted>
  <dcterms:created xsi:type="dcterms:W3CDTF">2020-10-08T09:05:00Z</dcterms:created>
  <dcterms:modified xsi:type="dcterms:W3CDTF">2020-10-08T09:05:00Z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