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3D204FE8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>a délivré le</w:t>
      </w:r>
      <w:r w:rsidR="00AD7A24">
        <w:t xml:space="preserve"> </w:t>
      </w:r>
      <w:r w:rsidR="00932C7E">
        <w:t>2</w:t>
      </w:r>
      <w:r w:rsidR="00072C18">
        <w:t>6 août</w:t>
      </w:r>
      <w:r w:rsidR="00932C7E">
        <w:t xml:space="preserve"> 2020</w:t>
      </w:r>
      <w:r w:rsidR="00051938">
        <w:t xml:space="preserve">, sous la référence </w:t>
      </w:r>
      <w:r w:rsidR="00AD7A24">
        <w:t>n°</w:t>
      </w:r>
      <w:r w:rsidR="00072C18">
        <w:t>22143 quater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la commune d</w:t>
      </w:r>
      <w:r w:rsidR="00072C18">
        <w:t>’Avign</w:t>
      </w:r>
      <w:r w:rsidR="00AD7A24">
        <w:t>on (84), section</w:t>
      </w:r>
      <w:r w:rsidR="00072C18">
        <w:t xml:space="preserve"> CY </w:t>
      </w:r>
      <w:r w:rsidR="00AD7A24">
        <w:t>parcelle</w:t>
      </w:r>
      <w:r w:rsidR="00932C7E">
        <w:t>s</w:t>
      </w:r>
      <w:r w:rsidR="00AD7A24">
        <w:t xml:space="preserve"> n°</w:t>
      </w:r>
      <w:r w:rsidR="00072C18">
        <w:t>109, n°115, n°202 et parcelle CZ n°98</w:t>
      </w:r>
      <w:r>
        <w:t xml:space="preserve">, </w:t>
      </w:r>
      <w:r w:rsidR="00072C18">
        <w:t xml:space="preserve">une surface totale de 16m² (8x2m²) </w:t>
      </w:r>
      <w:r w:rsidR="00AD7A24">
        <w:t>situé</w:t>
      </w:r>
      <w:r w:rsidR="00072C18">
        <w:t>e</w:t>
      </w:r>
      <w:r w:rsidR="00AD7A24">
        <w:t xml:space="preserve"> en Rive </w:t>
      </w:r>
      <w:r w:rsidR="00072C18">
        <w:t xml:space="preserve">Gauche </w:t>
      </w:r>
      <w:r w:rsidR="00AD7A24">
        <w:t>du Rhône (</w:t>
      </w:r>
      <w:r w:rsidR="00072C18">
        <w:t>canal d’amenée de Vallabrègues</w:t>
      </w:r>
      <w:r w:rsidR="00AD7A24">
        <w:t>)</w:t>
      </w:r>
      <w:r w:rsidR="00C54A2D">
        <w:t xml:space="preserve">, </w:t>
      </w:r>
      <w:r w:rsidR="00AD7A24">
        <w:t>pour l’exploitation d</w:t>
      </w:r>
      <w:r w:rsidR="00072C18">
        <w:t>e 8 panneaux publicitaires grand format,</w:t>
      </w:r>
      <w:r w:rsidR="00AD7A24">
        <w:t xml:space="preserve"> </w:t>
      </w:r>
      <w:r w:rsidR="00C54A2D">
        <w:t xml:space="preserve">le tout </w:t>
      </w:r>
      <w:r w:rsidR="004E2107">
        <w:t>figurant sur</w:t>
      </w:r>
      <w:r w:rsidR="00932C7E">
        <w:t xml:space="preserve"> </w:t>
      </w:r>
      <w:r w:rsidR="004E2107">
        <w:t>la vue aérienne de situation ci- après</w:t>
      </w:r>
      <w:r>
        <w:t>.</w:t>
      </w:r>
    </w:p>
    <w:p w14:paraId="4DA4D0F6" w14:textId="7025C3C6" w:rsidR="00065A52" w:rsidRDefault="00072C18" w:rsidP="002051D2">
      <w:pPr>
        <w:spacing w:after="0" w:line="240" w:lineRule="auto"/>
        <w:jc w:val="both"/>
      </w:pPr>
      <w:r w:rsidRPr="00072C18">
        <w:rPr>
          <w:noProof/>
        </w:rPr>
        <w:drawing>
          <wp:inline distT="0" distB="0" distL="0" distR="0" wp14:anchorId="026918B2" wp14:editId="57DDB997">
            <wp:extent cx="4442460" cy="64084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CA3BAFE" w14:textId="4B7AF86F" w:rsidR="007A10D7" w:rsidRDefault="00932C7E" w:rsidP="002E2B13">
      <w:pPr>
        <w:spacing w:after="0" w:line="240" w:lineRule="auto"/>
        <w:jc w:val="both"/>
      </w:pPr>
      <w:r w:rsidRPr="00932C7E">
        <w:rPr>
          <w:noProof/>
        </w:rPr>
        <w:lastRenderedPageBreak/>
        <w:drawing>
          <wp:inline distT="0" distB="0" distL="0" distR="0" wp14:anchorId="507C38F8" wp14:editId="13AC13A9">
            <wp:extent cx="6189345" cy="8892540"/>
            <wp:effectExtent l="0" t="0" r="1905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10D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9134C4" w14:textId="77777777" w:rsidR="00583260" w:rsidRDefault="00583260" w:rsidP="00711630">
      <w:pPr>
        <w:spacing w:after="0" w:line="240" w:lineRule="auto"/>
      </w:pPr>
      <w:r>
        <w:separator/>
      </w:r>
    </w:p>
  </w:endnote>
  <w:endnote w:type="continuationSeparator" w:id="0">
    <w:p w14:paraId="6B32F855" w14:textId="77777777" w:rsidR="00583260" w:rsidRDefault="00583260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94CB0" w14:textId="77777777" w:rsidR="00583260" w:rsidRDefault="00583260" w:rsidP="00711630">
      <w:pPr>
        <w:spacing w:after="0" w:line="240" w:lineRule="auto"/>
      </w:pPr>
      <w:r>
        <w:separator/>
      </w:r>
    </w:p>
  </w:footnote>
  <w:footnote w:type="continuationSeparator" w:id="0">
    <w:p w14:paraId="770C20E5" w14:textId="77777777" w:rsidR="00583260" w:rsidRDefault="00583260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5A52"/>
    <w:rsid w:val="00072C18"/>
    <w:rsid w:val="000D1D06"/>
    <w:rsid w:val="000F445E"/>
    <w:rsid w:val="001D769A"/>
    <w:rsid w:val="001E7F43"/>
    <w:rsid w:val="002051D2"/>
    <w:rsid w:val="00251142"/>
    <w:rsid w:val="002C57DB"/>
    <w:rsid w:val="002E2B13"/>
    <w:rsid w:val="00326DFF"/>
    <w:rsid w:val="00394D50"/>
    <w:rsid w:val="0039768C"/>
    <w:rsid w:val="003B1FDD"/>
    <w:rsid w:val="00410232"/>
    <w:rsid w:val="00470DBF"/>
    <w:rsid w:val="00472884"/>
    <w:rsid w:val="0049231D"/>
    <w:rsid w:val="004E2107"/>
    <w:rsid w:val="00534223"/>
    <w:rsid w:val="00583260"/>
    <w:rsid w:val="00642C4F"/>
    <w:rsid w:val="00711630"/>
    <w:rsid w:val="007A10D7"/>
    <w:rsid w:val="007E0B47"/>
    <w:rsid w:val="0082206C"/>
    <w:rsid w:val="00825143"/>
    <w:rsid w:val="00932C7E"/>
    <w:rsid w:val="00954627"/>
    <w:rsid w:val="00997C3D"/>
    <w:rsid w:val="009A38DE"/>
    <w:rsid w:val="009A5DE2"/>
    <w:rsid w:val="00A2047E"/>
    <w:rsid w:val="00A921AB"/>
    <w:rsid w:val="00AD116C"/>
    <w:rsid w:val="00AD7A24"/>
    <w:rsid w:val="00B266F7"/>
    <w:rsid w:val="00B526C6"/>
    <w:rsid w:val="00BB5D1C"/>
    <w:rsid w:val="00BC14CA"/>
    <w:rsid w:val="00BE0358"/>
    <w:rsid w:val="00C54A2D"/>
    <w:rsid w:val="00CF662B"/>
    <w:rsid w:val="00DD485C"/>
    <w:rsid w:val="00E0372D"/>
    <w:rsid w:val="00E41189"/>
    <w:rsid w:val="00E4335D"/>
    <w:rsid w:val="00E4666F"/>
    <w:rsid w:val="00E75C1D"/>
    <w:rsid w:val="00E80C35"/>
    <w:rsid w:val="00E84DD0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00C08A09-15D3-45AA-B952-0F4302866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568027B4DCA4C894EFEDFB1623BC0" ma:contentTypeVersion="1" ma:contentTypeDescription="Crée un document." ma:contentTypeScope="" ma:versionID="a886c3a49e21c71ab0573214b80a40d4">
  <xsd:schema xmlns:xsd="http://www.w3.org/2001/XMLSchema" xmlns:xs="http://www.w3.org/2001/XMLSchema" xmlns:p="http://schemas.microsoft.com/office/2006/metadata/properties" xmlns:ns2="f414d097-ac13-417f-ab08-0074d6e1c477" targetNamespace="http://schemas.microsoft.com/office/2006/metadata/properties" ma:root="true" ma:fieldsID="9d1c73372156704ef141bc067f090e7d" ns2:_="">
    <xsd:import namespace="f414d097-ac13-417f-ab08-0074d6e1c477"/>
    <xsd:element name="properties">
      <xsd:complexType>
        <xsd:sequence>
          <xsd:element name="documentManagement">
            <xsd:complexType>
              <xsd:all>
                <xsd:element ref="ns2:Cat_x00e9_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4d097-ac13-417f-ab08-0074d6e1c477" elementFormDefault="qualified">
    <xsd:import namespace="http://schemas.microsoft.com/office/2006/documentManagement/types"/>
    <xsd:import namespace="http://schemas.microsoft.com/office/infopath/2007/PartnerControls"/>
    <xsd:element name="Cat_x00e9_gorie" ma:index="8" nillable="true" ma:displayName="." ma:format="Dropdown" ma:internalName="Cat_x00e9_gorie">
      <xsd:simpleType>
        <xsd:restriction base="dms:Choice">
          <xsd:enumeration value="Titres et documents-types"/>
          <xsd:enumeration value="Cahier des conditions générales (CCG)"/>
          <xsd:enumeration value="Publicité et sélec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_x00e9_gorie xmlns="f414d097-ac13-417f-ab08-0074d6e1c477">Publicité et sélection</Cat_x00e9_gorie>
  </documentManagement>
</p:properties>
</file>

<file path=customXml/itemProps1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2FFBDF-DB69-45C0-8D1D-2CBB277641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  <ds:schemaRef ds:uri="f414d097-ac13-417f-ab08-0074d6e1c4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0</TotalTime>
  <Pages>2</Pages>
  <Words>74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3- Avis de délivrance avec publicité dérogation</vt:lpstr>
    </vt:vector>
  </TitlesOfParts>
  <Company>Compagnie Nationale du Rhône</Company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 Avis de délivrance avec publicité dérogation</dc:title>
  <dc:creator>GIRE Jean-Christophe</dc:creator>
  <cp:lastModifiedBy>IMBARD Frédéric</cp:lastModifiedBy>
  <cp:revision>2</cp:revision>
  <cp:lastPrinted>2018-04-23T09:09:00Z</cp:lastPrinted>
  <dcterms:created xsi:type="dcterms:W3CDTF">2020-09-15T13:51:00Z</dcterms:created>
  <dcterms:modified xsi:type="dcterms:W3CDTF">2020-09-15T13:51:00Z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0x010100884568027B4DCA4C894EFEDFB1623BC0</vt:lpwstr>
  </property>
</Properties>
</file>