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82A9D3C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6C53B6" w:rsidRPr="0076374A">
        <w:t>13 mai 2026</w:t>
      </w:r>
      <w:r w:rsidR="00051938">
        <w:t xml:space="preserve">, sous la référence </w:t>
      </w:r>
      <w:r w:rsidR="006C53B6" w:rsidRPr="0076374A">
        <w:t>17074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6C53B6">
        <w:t>es</w:t>
      </w:r>
      <w:r>
        <w:t xml:space="preserve"> commune</w:t>
      </w:r>
      <w:r w:rsidR="006C53B6">
        <w:t>s</w:t>
      </w:r>
      <w:r>
        <w:t xml:space="preserve"> de </w:t>
      </w:r>
      <w:r w:rsidR="006C53B6" w:rsidRPr="0076374A">
        <w:t xml:space="preserve">Le </w:t>
      </w:r>
      <w:proofErr w:type="spellStart"/>
      <w:r w:rsidR="006C53B6" w:rsidRPr="0076374A">
        <w:t>Pouzin</w:t>
      </w:r>
      <w:proofErr w:type="spellEnd"/>
      <w:r w:rsidR="006C53B6" w:rsidRPr="0076374A">
        <w:t>, Loriol sur Drôme</w:t>
      </w:r>
      <w:r w:rsidR="00AE7FE3" w:rsidRPr="0076374A">
        <w:t xml:space="preserve"> et </w:t>
      </w:r>
      <w:proofErr w:type="spellStart"/>
      <w:r w:rsidR="00AE7FE3" w:rsidRPr="0076374A">
        <w:t>Saulce</w:t>
      </w:r>
      <w:proofErr w:type="spellEnd"/>
      <w:r w:rsidR="00AE7FE3" w:rsidRPr="0076374A">
        <w:t xml:space="preserve"> sur Rhône</w:t>
      </w:r>
      <w:r>
        <w:t xml:space="preserve">, </w:t>
      </w:r>
      <w:r w:rsidR="00AE7FE3" w:rsidRPr="0076374A">
        <w:t>un terrain d’environ 25</w:t>
      </w:r>
      <w:r w:rsidR="00CA31E2" w:rsidRPr="0076374A">
        <w:t>62ml</w:t>
      </w:r>
      <w:r w:rsidR="00C54A2D">
        <w:t xml:space="preserve">, le tout </w:t>
      </w:r>
      <w:r w:rsidR="004E2107">
        <w:t xml:space="preserve">figurant sur le plan/la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2DD4ECD5" w14:textId="77777777" w:rsidR="005E2D60" w:rsidRDefault="005E2D60" w:rsidP="002051D2">
      <w:pPr>
        <w:spacing w:after="0" w:line="240" w:lineRule="auto"/>
        <w:jc w:val="both"/>
      </w:pPr>
    </w:p>
    <w:p w14:paraId="4694E8D0" w14:textId="4F02CA9D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5E2D60">
        <w:t xml:space="preserve">du Syndicat de développement et d’Equipement et d’Aménagement </w:t>
      </w:r>
      <w:r w:rsidR="00904B92">
        <w:t xml:space="preserve">pour </w:t>
      </w:r>
      <w:r w:rsidR="00320496" w:rsidRPr="0076374A">
        <w:t>le maintien de canalisation d’irrigation des plaines de Baix et de Chomérac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220B8879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C04F1E" w:rsidRPr="0076374A">
        <w:t>17074 :</w:t>
      </w:r>
    </w:p>
    <w:p w14:paraId="7EC078E1" w14:textId="77777777" w:rsidR="00C04F1E" w:rsidRDefault="00C04F1E" w:rsidP="00C04F1E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Pr="00307E34">
          <w:rPr>
            <w:rStyle w:val="Lienhypertexte"/>
          </w:rPr>
          <w:t>@cnr.tm.fr</w:t>
        </w:r>
      </w:hyperlink>
      <w:r>
        <w:t>,</w:t>
      </w:r>
    </w:p>
    <w:p w14:paraId="38EA3B7C" w14:textId="77777777" w:rsidR="00C04F1E" w:rsidRPr="00F30175" w:rsidRDefault="00C04F1E" w:rsidP="00C04F1E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0CF8E5AF" w14:textId="77777777" w:rsidR="00C04F1E" w:rsidRDefault="00C04F1E" w:rsidP="00C04F1E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39011B0" w14:textId="77777777" w:rsidR="00C04F1E" w:rsidRDefault="00C04F1E" w:rsidP="00C04F1E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9035FBD" w14:textId="77777777" w:rsidR="00C04F1E" w:rsidRPr="00B75562" w:rsidRDefault="00C04F1E" w:rsidP="00C04F1E">
      <w:pPr>
        <w:spacing w:after="0" w:line="240" w:lineRule="auto"/>
        <w:jc w:val="both"/>
      </w:pPr>
      <w:r>
        <w:t>Cette conclusion peut faire l’objet d’un recours, dans un délai de deux mois à compter de la publication du présent avis, ceci auprès du t</w:t>
      </w:r>
      <w:r w:rsidRPr="00B75562">
        <w:t xml:space="preserve">ribunal administratif </w:t>
      </w:r>
      <w:r w:rsidRPr="00F30175">
        <w:t>de Lyon</w:t>
      </w:r>
      <w:r>
        <w:t xml:space="preserve"> </w:t>
      </w:r>
      <w:r w:rsidRPr="00F30175">
        <w:t>Palais des Juridictions</w:t>
      </w:r>
      <w:r>
        <w:t xml:space="preserve"> </w:t>
      </w:r>
      <w:r w:rsidRPr="00F30175">
        <w:t>administratives</w:t>
      </w:r>
      <w:r>
        <w:t xml:space="preserve"> </w:t>
      </w:r>
      <w:r w:rsidRPr="00F30175">
        <w:t>184, rue Duguesclin</w:t>
      </w:r>
      <w:r>
        <w:t xml:space="preserve"> </w:t>
      </w:r>
      <w:r w:rsidRPr="00F30175">
        <w:t>69433 Lyon Cedex 03</w:t>
      </w:r>
      <w:r>
        <w:t xml:space="preserve"> </w:t>
      </w:r>
      <w:r w:rsidRPr="00F30175">
        <w:t>tél. : 04 87 63 50 00</w:t>
      </w:r>
      <w:r>
        <w:t xml:space="preserve"> 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321AAB1B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76374A" w:rsidRPr="0076374A">
        <w:t>19 mai 2026.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CA3BAFE" w14:textId="41D76A15" w:rsidR="007A10D7" w:rsidRDefault="0076374A" w:rsidP="002E2B13">
      <w:pPr>
        <w:spacing w:after="0" w:line="240" w:lineRule="auto"/>
        <w:jc w:val="both"/>
      </w:pPr>
      <w:r w:rsidRPr="005E2D60">
        <w:drawing>
          <wp:inline distT="0" distB="0" distL="0" distR="0" wp14:anchorId="000D7C4D" wp14:editId="20665331">
            <wp:extent cx="4533900" cy="5259851"/>
            <wp:effectExtent l="0" t="0" r="0" b="0"/>
            <wp:docPr id="14765325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5325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6383" cy="526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47C14" w14:textId="77777777" w:rsidR="00DE7C71" w:rsidRDefault="00DE7C71" w:rsidP="00711630">
      <w:pPr>
        <w:spacing w:after="0" w:line="240" w:lineRule="auto"/>
      </w:pPr>
      <w:r>
        <w:separator/>
      </w:r>
    </w:p>
  </w:endnote>
  <w:endnote w:type="continuationSeparator" w:id="0">
    <w:p w14:paraId="1BDD5A7A" w14:textId="77777777" w:rsidR="00DE7C71" w:rsidRDefault="00DE7C71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AD560" w14:textId="77777777" w:rsidR="00DE7C71" w:rsidRDefault="00DE7C71" w:rsidP="00711630">
      <w:pPr>
        <w:spacing w:after="0" w:line="240" w:lineRule="auto"/>
      </w:pPr>
      <w:r>
        <w:separator/>
      </w:r>
    </w:p>
  </w:footnote>
  <w:footnote w:type="continuationSeparator" w:id="0">
    <w:p w14:paraId="5E87260B" w14:textId="77777777" w:rsidR="00DE7C71" w:rsidRDefault="00DE7C71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049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5E2D60"/>
    <w:rsid w:val="00642C4F"/>
    <w:rsid w:val="00685918"/>
    <w:rsid w:val="006C53B6"/>
    <w:rsid w:val="00711630"/>
    <w:rsid w:val="00751204"/>
    <w:rsid w:val="0076374A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AE7FE3"/>
    <w:rsid w:val="00B02917"/>
    <w:rsid w:val="00B266F7"/>
    <w:rsid w:val="00B44C35"/>
    <w:rsid w:val="00B526C6"/>
    <w:rsid w:val="00B7493C"/>
    <w:rsid w:val="00B75562"/>
    <w:rsid w:val="00B82D9C"/>
    <w:rsid w:val="00BB5D1C"/>
    <w:rsid w:val="00BE0358"/>
    <w:rsid w:val="00C04F1E"/>
    <w:rsid w:val="00C54A2D"/>
    <w:rsid w:val="00C604F8"/>
    <w:rsid w:val="00C95023"/>
    <w:rsid w:val="00CA31E2"/>
    <w:rsid w:val="00CF662B"/>
    <w:rsid w:val="00D42040"/>
    <w:rsid w:val="00D72491"/>
    <w:rsid w:val="00DD485C"/>
    <w:rsid w:val="00DE6333"/>
    <w:rsid w:val="00DE7C71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F7A427D4AA67478A1E3521ACCB9136" ma:contentTypeVersion="11" ma:contentTypeDescription="Crée un document." ma:contentTypeScope="" ma:versionID="65ee26ef447ceb40ecd10d478db27979">
  <xsd:schema xmlns:xsd="http://www.w3.org/2001/XMLSchema" xmlns:xs="http://www.w3.org/2001/XMLSchema" xmlns:p="http://schemas.microsoft.com/office/2006/metadata/properties" xmlns:ns2="ec853c68-f046-49ad-a6fd-c91a8facf39c" xmlns:ns3="40c0798b-d8d3-4c95-96c1-31807863e6d8" targetNamespace="http://schemas.microsoft.com/office/2006/metadata/properties" ma:root="true" ma:fieldsID="14689ec15bd68ad783182ba092b5971d" ns2:_="" ns3:_="">
    <xsd:import namespace="ec853c68-f046-49ad-a6fd-c91a8facf39c"/>
    <xsd:import namespace="40c0798b-d8d3-4c95-96c1-31807863e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53c68-f046-49ad-a6fd-c91a8facf3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00752cd-cdd4-4730-b361-76d31be8f2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0798b-d8d3-4c95-96c1-31807863e6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e6be4a1-d7b2-411a-b965-0867e1065eca}" ma:internalName="TaxCatchAll" ma:showField="CatchAllData" ma:web="40c0798b-d8d3-4c95-96c1-31807863e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c0798b-d8d3-4c95-96c1-31807863e6d8" xsi:nil="true"/>
    <lcf76f155ced4ddcb4097134ff3c332f xmlns="ec853c68-f046-49ad-a6fd-c91a8facf39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374A76-5DCF-4C55-A3E0-A316E28320D7}"/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7</TotalTime>
  <Pages>1</Pages>
  <Words>167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10</cp:revision>
  <cp:lastPrinted>2018-04-23T09:09:00Z</cp:lastPrinted>
  <dcterms:created xsi:type="dcterms:W3CDTF">2026-05-18T13:49:00Z</dcterms:created>
  <dcterms:modified xsi:type="dcterms:W3CDTF">2026-05-18T13:55:00Z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0x010100D2F7A427D4AA67478A1E3521ACCB9136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