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058EA5CE" w14:textId="6BC11002" w:rsidR="00AF2F6F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AF2F6F">
        <w:t>17/07/2025</w:t>
      </w:r>
      <w:r w:rsidR="00051938">
        <w:t xml:space="preserve">, sous la référence </w:t>
      </w:r>
      <w:r w:rsidR="00AF2F6F">
        <w:t>811</w:t>
      </w:r>
      <w:r w:rsidR="00520883">
        <w:t>8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AF2F6F">
        <w:t xml:space="preserve">SERRIERES DE BRIORD, </w:t>
      </w:r>
      <w:r w:rsidR="00024564">
        <w:t xml:space="preserve">Point Vert Site Nord </w:t>
      </w:r>
      <w:r w:rsidR="00AF2F6F">
        <w:t>(Ain</w:t>
      </w:r>
      <w:r w:rsidR="00FB1DCE">
        <w:t xml:space="preserve">) </w:t>
      </w:r>
      <w:r w:rsidR="00AF2F6F">
        <w:t>:</w:t>
      </w:r>
    </w:p>
    <w:p w14:paraId="39B7023E" w14:textId="77777777" w:rsidR="00AF2F6F" w:rsidRDefault="00AF2F6F" w:rsidP="002051D2">
      <w:pPr>
        <w:spacing w:after="0" w:line="240" w:lineRule="auto"/>
        <w:jc w:val="both"/>
      </w:pPr>
    </w:p>
    <w:p w14:paraId="4DA4D0F5" w14:textId="6E2140D4" w:rsidR="002051D2" w:rsidRDefault="00AF2F6F" w:rsidP="00AF2F6F">
      <w:pPr>
        <w:pStyle w:val="Paragraphedeliste"/>
        <w:numPr>
          <w:ilvl w:val="0"/>
          <w:numId w:val="2"/>
        </w:numPr>
        <w:jc w:val="both"/>
      </w:pPr>
      <w:r>
        <w:t xml:space="preserve">Un terrain sur les parcelles Section </w:t>
      </w:r>
      <w:r w:rsidRPr="00AF2F6F">
        <w:t xml:space="preserve">A </w:t>
      </w:r>
      <w:r>
        <w:t>n°</w:t>
      </w:r>
      <w:r w:rsidR="00BC576D" w:rsidRPr="00BC576D">
        <w:rPr>
          <w:color w:val="000000"/>
        </w:rPr>
        <w:t xml:space="preserve"> </w:t>
      </w:r>
      <w:r w:rsidR="00BC576D">
        <w:rPr>
          <w:color w:val="000000"/>
        </w:rPr>
        <w:t xml:space="preserve">A </w:t>
      </w:r>
      <w:r w:rsidR="00BC576D" w:rsidRPr="009C2812">
        <w:rPr>
          <w:color w:val="000000"/>
        </w:rPr>
        <w:t>1816, 1779, 312, 1781, 1805, 1783, 1787, 1789, 1791, 1800, 1802, 1792, 1794, 1796, 1798, 1813, 1812, 1808, 1810</w:t>
      </w:r>
      <w:r w:rsidR="00C54A2D">
        <w:t xml:space="preserve">, le tout </w:t>
      </w:r>
      <w:r w:rsidR="004E2107">
        <w:t xml:space="preserve">figurant sur la vue aérienne de situation </w:t>
      </w:r>
      <w:r w:rsidR="00404352">
        <w:t xml:space="preserve">figurant </w:t>
      </w:r>
      <w:r w:rsidR="004E2107">
        <w:t>ci-après</w:t>
      </w:r>
      <w:r w:rsidR="002051D2">
        <w:t>.</w:t>
      </w:r>
    </w:p>
    <w:p w14:paraId="388E7120" w14:textId="77777777" w:rsidR="00AF2F6F" w:rsidRDefault="00AF2F6F" w:rsidP="00AF2F6F">
      <w:pPr>
        <w:pStyle w:val="Paragraphedeliste"/>
        <w:jc w:val="both"/>
      </w:pPr>
    </w:p>
    <w:p w14:paraId="6B699D84" w14:textId="77777777" w:rsidR="00AF2F6F" w:rsidRDefault="00AF2F6F" w:rsidP="00AF2F6F">
      <w:pPr>
        <w:pStyle w:val="Paragraphedeliste"/>
        <w:jc w:val="both"/>
      </w:pPr>
    </w:p>
    <w:p w14:paraId="4694E8D0" w14:textId="2B7C4F9D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AF2F6F">
        <w:t xml:space="preserve"> SLRT RHONA LEA</w:t>
      </w:r>
      <w:r>
        <w:t xml:space="preserve"> </w:t>
      </w:r>
      <w:r w:rsidR="00904B92">
        <w:t>pour</w:t>
      </w:r>
      <w:r w:rsidR="00AF2F6F">
        <w:t xml:space="preserve"> permettre l’exploitation d’un parc photovoltaïque.</w:t>
      </w:r>
      <w:r w:rsidR="00904B92">
        <w:t xml:space="preserve"> 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79125464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E10D48">
        <w:t>811</w:t>
      </w:r>
      <w:r w:rsidR="00FB1DCE">
        <w:t>8</w:t>
      </w:r>
      <w:r w:rsidR="00E10D48">
        <w:t xml:space="preserve"> </w:t>
      </w:r>
      <w:r w:rsidR="00C95023">
        <w:t>:</w:t>
      </w:r>
    </w:p>
    <w:p w14:paraId="68D6DB85" w14:textId="2AF83BCD" w:rsidR="00C95023" w:rsidRDefault="00AF2F6F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AF2F6F">
        <w:rPr>
          <w:color w:val="0000FF"/>
          <w:u w:val="single"/>
        </w:rPr>
        <w:t>cnr.belley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15B06F0F" w14:textId="061BC4AE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>Territoriale</w:t>
      </w:r>
      <w:r w:rsidR="00AF2F6F">
        <w:rPr>
          <w:rFonts w:ascii="Times New Roman" w:hAnsi="Times New Roman" w:cs="Times New Roman"/>
          <w:i/>
          <w:iCs/>
        </w:rPr>
        <w:t xml:space="preserve">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AF2F6F">
        <w:rPr>
          <w:rFonts w:ascii="Times New Roman" w:hAnsi="Times New Roman" w:cs="Times New Roman"/>
          <w:i/>
          <w:iCs/>
        </w:rPr>
        <w:t>– Chemin des Soupirs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310DB2E8" w14:textId="68535AFE" w:rsidR="00AF2F6F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AF2F6F">
        <w:t> :</w:t>
      </w:r>
    </w:p>
    <w:p w14:paraId="7B4A3B70" w14:textId="77777777" w:rsidR="00AF2F6F" w:rsidRDefault="00AF2F6F" w:rsidP="00B75562">
      <w:pPr>
        <w:spacing w:after="0" w:line="240" w:lineRule="auto"/>
        <w:jc w:val="both"/>
      </w:pPr>
    </w:p>
    <w:p w14:paraId="5E031A9E" w14:textId="77777777" w:rsidR="00AF2F6F" w:rsidRPr="00AF2F6F" w:rsidRDefault="00AF2F6F" w:rsidP="00AF2F6F">
      <w:pPr>
        <w:spacing w:after="0" w:line="240" w:lineRule="auto"/>
        <w:jc w:val="both"/>
        <w:rPr>
          <w:b/>
          <w:bCs/>
          <w:u w:val="single"/>
        </w:rPr>
      </w:pPr>
      <w:r w:rsidRPr="00AF2F6F">
        <w:rPr>
          <w:b/>
          <w:bCs/>
          <w:u w:val="single"/>
        </w:rPr>
        <w:t>Tribunal administratif de Lyon</w:t>
      </w:r>
    </w:p>
    <w:p w14:paraId="382106E0" w14:textId="77777777" w:rsidR="00AF2F6F" w:rsidRDefault="00AF2F6F" w:rsidP="00AF2F6F">
      <w:pPr>
        <w:spacing w:after="0" w:line="240" w:lineRule="auto"/>
        <w:jc w:val="both"/>
      </w:pPr>
      <w:r>
        <w:t>Palais des Juridictions administratives</w:t>
      </w:r>
    </w:p>
    <w:p w14:paraId="6611934B" w14:textId="77777777" w:rsidR="00AF2F6F" w:rsidRDefault="00AF2F6F" w:rsidP="00AF2F6F">
      <w:pPr>
        <w:spacing w:after="0" w:line="240" w:lineRule="auto"/>
        <w:jc w:val="both"/>
      </w:pPr>
      <w:r>
        <w:t>184, rue Duguesclin</w:t>
      </w:r>
    </w:p>
    <w:p w14:paraId="4B4C8EDE" w14:textId="77777777" w:rsidR="00AF2F6F" w:rsidRDefault="00AF2F6F" w:rsidP="00AF2F6F">
      <w:pPr>
        <w:spacing w:after="0" w:line="240" w:lineRule="auto"/>
        <w:jc w:val="both"/>
      </w:pPr>
      <w:r>
        <w:t>69433 Lyon Cedex 03</w:t>
      </w:r>
    </w:p>
    <w:p w14:paraId="5311C6B2" w14:textId="77777777" w:rsidR="00AF2F6F" w:rsidRDefault="00AF2F6F" w:rsidP="00AF2F6F">
      <w:pPr>
        <w:spacing w:after="0" w:line="240" w:lineRule="auto"/>
        <w:jc w:val="both"/>
      </w:pPr>
      <w:r>
        <w:t>tél. : 04 87 63 50 00</w:t>
      </w:r>
    </w:p>
    <w:p w14:paraId="6C0071A7" w14:textId="77777777" w:rsidR="00AF2F6F" w:rsidRDefault="00AF2F6F" w:rsidP="00AF2F6F">
      <w:pPr>
        <w:spacing w:after="0" w:line="240" w:lineRule="auto"/>
        <w:jc w:val="both"/>
      </w:pPr>
      <w:r>
        <w:t>greffe.ta-lyon@juradm.fr</w:t>
      </w:r>
    </w:p>
    <w:p w14:paraId="010C31A1" w14:textId="68150F73" w:rsidR="00AF2F6F" w:rsidRDefault="00AF2F6F" w:rsidP="00AF2F6F">
      <w:pPr>
        <w:spacing w:after="0" w:line="240" w:lineRule="auto"/>
        <w:jc w:val="both"/>
      </w:pPr>
      <w:r>
        <w:t>http://lyon.tribunal-administratif.fr</w:t>
      </w: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4DA4D0FB" w14:textId="5908D101" w:rsidR="002E2B13" w:rsidRDefault="000625D9" w:rsidP="00AF2F6F">
      <w:pPr>
        <w:spacing w:after="0" w:line="240" w:lineRule="auto"/>
        <w:jc w:val="both"/>
      </w:pPr>
      <w:r>
        <w:t>Le présent avis a été mis en ligne le</w:t>
      </w:r>
      <w:r w:rsidR="00AF2F6F">
        <w:t xml:space="preserve"> 22/01/2026.</w:t>
      </w:r>
    </w:p>
    <w:p w14:paraId="3590DADE" w14:textId="77777777" w:rsidR="00AF2F6F" w:rsidRDefault="00AF2F6F" w:rsidP="00AF2F6F">
      <w:pPr>
        <w:spacing w:after="0" w:line="240" w:lineRule="auto"/>
        <w:jc w:val="both"/>
      </w:pPr>
    </w:p>
    <w:p w14:paraId="7213715A" w14:textId="77777777" w:rsidR="00E10D48" w:rsidRDefault="00E10D48" w:rsidP="00AF2F6F">
      <w:pPr>
        <w:spacing w:after="0" w:line="240" w:lineRule="auto"/>
        <w:jc w:val="both"/>
      </w:pPr>
    </w:p>
    <w:p w14:paraId="3035D3E8" w14:textId="77777777" w:rsidR="0021526E" w:rsidRDefault="0021526E" w:rsidP="00AF2F6F">
      <w:pPr>
        <w:spacing w:after="0" w:line="240" w:lineRule="auto"/>
        <w:jc w:val="both"/>
      </w:pPr>
    </w:p>
    <w:p w14:paraId="0DAE0C89" w14:textId="77777777" w:rsidR="0021526E" w:rsidRDefault="0021526E" w:rsidP="00AF2F6F">
      <w:pPr>
        <w:spacing w:after="0" w:line="240" w:lineRule="auto"/>
        <w:jc w:val="both"/>
      </w:pPr>
    </w:p>
    <w:p w14:paraId="17AA23D3" w14:textId="77777777" w:rsidR="0021526E" w:rsidRDefault="0021526E" w:rsidP="00AF2F6F">
      <w:pPr>
        <w:spacing w:after="0" w:line="240" w:lineRule="auto"/>
        <w:jc w:val="both"/>
      </w:pPr>
    </w:p>
    <w:p w14:paraId="197495EF" w14:textId="77777777" w:rsidR="00E10D48" w:rsidRDefault="00E10D48" w:rsidP="00AF2F6F">
      <w:pPr>
        <w:spacing w:after="0" w:line="240" w:lineRule="auto"/>
        <w:jc w:val="both"/>
      </w:pPr>
    </w:p>
    <w:p w14:paraId="68AC4EB6" w14:textId="77777777" w:rsidR="00E10D48" w:rsidRDefault="00E10D48" w:rsidP="00AF2F6F">
      <w:pPr>
        <w:spacing w:after="0" w:line="240" w:lineRule="auto"/>
        <w:jc w:val="both"/>
      </w:pPr>
    </w:p>
    <w:p w14:paraId="084E9ADD" w14:textId="1AEAC324" w:rsidR="00E10D48" w:rsidRDefault="00E10D48" w:rsidP="00AF2F6F">
      <w:pPr>
        <w:spacing w:after="0" w:line="240" w:lineRule="auto"/>
        <w:jc w:val="both"/>
      </w:pPr>
      <w:r>
        <w:t>…/…</w:t>
      </w:r>
    </w:p>
    <w:p w14:paraId="7583A54D" w14:textId="6D22732C" w:rsidR="00AF2F6F" w:rsidRDefault="00AF2F6F" w:rsidP="00AF2F6F">
      <w:pPr>
        <w:spacing w:after="0" w:line="240" w:lineRule="auto"/>
        <w:jc w:val="both"/>
      </w:pPr>
    </w:p>
    <w:p w14:paraId="242F0722" w14:textId="31D47F16" w:rsidR="00AF2F6F" w:rsidRDefault="0021526E" w:rsidP="00AF2F6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11B2F450" wp14:editId="752D2094">
            <wp:extent cx="5550958" cy="3446929"/>
            <wp:effectExtent l="0" t="0" r="0" b="1270"/>
            <wp:docPr id="13937973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32" cy="34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p w14:paraId="22E74036" w14:textId="77777777" w:rsidR="00FB1DCE" w:rsidRDefault="00FB1DCE" w:rsidP="002E2B13">
      <w:pPr>
        <w:spacing w:after="0" w:line="240" w:lineRule="auto"/>
        <w:jc w:val="both"/>
      </w:pPr>
    </w:p>
    <w:p w14:paraId="7BDD836B" w14:textId="73D24547" w:rsidR="00FB1DCE" w:rsidRDefault="00FB1DCE" w:rsidP="002E2B13">
      <w:pPr>
        <w:spacing w:after="0" w:line="240" w:lineRule="auto"/>
        <w:jc w:val="both"/>
      </w:pPr>
      <w:r w:rsidRPr="00FB1DCE">
        <w:rPr>
          <w:noProof/>
        </w:rPr>
        <w:drawing>
          <wp:inline distT="0" distB="0" distL="0" distR="0" wp14:anchorId="64B8A2DC" wp14:editId="729364C9">
            <wp:extent cx="6210300" cy="4065270"/>
            <wp:effectExtent l="0" t="0" r="0" b="0"/>
            <wp:docPr id="1762688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884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3FF" w14:textId="77777777" w:rsidR="00FB1DCE" w:rsidRDefault="00FB1DCE" w:rsidP="002E2B13">
      <w:pPr>
        <w:spacing w:after="0" w:line="240" w:lineRule="auto"/>
        <w:jc w:val="both"/>
      </w:pPr>
    </w:p>
    <w:sectPr w:rsidR="00FB1DCE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99BAD" w14:textId="77777777" w:rsidR="0039397A" w:rsidRDefault="0039397A" w:rsidP="00711630">
      <w:pPr>
        <w:spacing w:after="0" w:line="240" w:lineRule="auto"/>
      </w:pPr>
      <w:r>
        <w:separator/>
      </w:r>
    </w:p>
  </w:endnote>
  <w:endnote w:type="continuationSeparator" w:id="0">
    <w:p w14:paraId="33DC0D95" w14:textId="77777777" w:rsidR="0039397A" w:rsidRDefault="0039397A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39461" w14:textId="77777777" w:rsidR="0039397A" w:rsidRDefault="0039397A" w:rsidP="00711630">
      <w:pPr>
        <w:spacing w:after="0" w:line="240" w:lineRule="auto"/>
      </w:pPr>
      <w:r>
        <w:separator/>
      </w:r>
    </w:p>
  </w:footnote>
  <w:footnote w:type="continuationSeparator" w:id="0">
    <w:p w14:paraId="48DDA6E0" w14:textId="77777777" w:rsidR="0039397A" w:rsidRDefault="0039397A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E271F"/>
    <w:multiLevelType w:val="hybridMultilevel"/>
    <w:tmpl w:val="216A330C"/>
    <w:lvl w:ilvl="0" w:tplc="5652F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1"/>
  </w:num>
  <w:num w:numId="2" w16cid:durableId="2083019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24564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C7981"/>
    <w:rsid w:val="001D769A"/>
    <w:rsid w:val="001E7F43"/>
    <w:rsid w:val="002051D2"/>
    <w:rsid w:val="0021526E"/>
    <w:rsid w:val="00217F14"/>
    <w:rsid w:val="00251142"/>
    <w:rsid w:val="00273D9D"/>
    <w:rsid w:val="002C57DB"/>
    <w:rsid w:val="002E2B13"/>
    <w:rsid w:val="002F4CE6"/>
    <w:rsid w:val="00326CF9"/>
    <w:rsid w:val="00326DFF"/>
    <w:rsid w:val="0039397A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17AAA"/>
    <w:rsid w:val="00520883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6586B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9D56BB"/>
    <w:rsid w:val="00A2047E"/>
    <w:rsid w:val="00A66A1A"/>
    <w:rsid w:val="00A921AB"/>
    <w:rsid w:val="00AA7A4C"/>
    <w:rsid w:val="00AB54CD"/>
    <w:rsid w:val="00AB5784"/>
    <w:rsid w:val="00AD116C"/>
    <w:rsid w:val="00AD6975"/>
    <w:rsid w:val="00AF2F6F"/>
    <w:rsid w:val="00B02917"/>
    <w:rsid w:val="00B15CBB"/>
    <w:rsid w:val="00B266F7"/>
    <w:rsid w:val="00B526C6"/>
    <w:rsid w:val="00B75562"/>
    <w:rsid w:val="00B82D9C"/>
    <w:rsid w:val="00BB5D1C"/>
    <w:rsid w:val="00BC576D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10D48"/>
    <w:rsid w:val="00E267FB"/>
    <w:rsid w:val="00E4666F"/>
    <w:rsid w:val="00E75C1D"/>
    <w:rsid w:val="00E80C35"/>
    <w:rsid w:val="00E84DD0"/>
    <w:rsid w:val="00F736C1"/>
    <w:rsid w:val="00F81BE3"/>
    <w:rsid w:val="00F948AB"/>
    <w:rsid w:val="00FB1DCE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32</TotalTime>
  <Pages>2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8</cp:revision>
  <cp:lastPrinted>2018-04-23T09:09:00Z</cp:lastPrinted>
  <dcterms:created xsi:type="dcterms:W3CDTF">2026-01-22T10:50:00Z</dcterms:created>
  <dcterms:modified xsi:type="dcterms:W3CDTF">2026-01-22T12:57:00Z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